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B027F" w14:textId="7512C66B" w:rsidR="00344559" w:rsidRPr="00437AF6" w:rsidRDefault="00B07737" w:rsidP="009A0191">
      <w:pPr>
        <w:spacing w:before="0" w:line="360" w:lineRule="auto"/>
        <w:jc w:val="center"/>
        <w:rPr>
          <w:rFonts w:cs="Arial"/>
          <w:b/>
          <w:bCs/>
          <w:i/>
          <w:iCs/>
          <w:color w:val="000000" w:themeColor="text1"/>
          <w:sz w:val="32"/>
          <w:szCs w:val="32"/>
          <w:highlight w:val="cyan"/>
        </w:rPr>
      </w:pPr>
      <w:r>
        <w:rPr>
          <w:rFonts w:ascii="Calibri" w:hAnsi="Calibri"/>
          <w:noProof/>
          <w:lang w:eastAsia="en-NZ"/>
        </w:rPr>
        <w:drawing>
          <wp:anchor distT="0" distB="0" distL="114300" distR="114300" simplePos="0" relativeHeight="251771904" behindDoc="1" locked="0" layoutInCell="1" allowOverlap="1" wp14:anchorId="3241C2FF" wp14:editId="0168E724">
            <wp:simplePos x="0" y="0"/>
            <wp:positionH relativeFrom="margin">
              <wp:posOffset>4419600</wp:posOffset>
            </wp:positionH>
            <wp:positionV relativeFrom="paragraph">
              <wp:posOffset>-214630</wp:posOffset>
            </wp:positionV>
            <wp:extent cx="1308735" cy="1961515"/>
            <wp:effectExtent l="0" t="0" r="5715" b="635"/>
            <wp:wrapNone/>
            <wp:docPr id="229" name="Picture 229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52"/>
          <w:szCs w:val="52"/>
          <w:lang w:eastAsia="en-NZ"/>
        </w:rPr>
        <w:drawing>
          <wp:anchor distT="0" distB="0" distL="114300" distR="114300" simplePos="0" relativeHeight="252035072" behindDoc="0" locked="0" layoutInCell="1" allowOverlap="1" wp14:anchorId="6DAF70EE" wp14:editId="3077F8EA">
            <wp:simplePos x="0" y="0"/>
            <wp:positionH relativeFrom="column">
              <wp:posOffset>678815</wp:posOffset>
            </wp:positionH>
            <wp:positionV relativeFrom="page">
              <wp:posOffset>1017905</wp:posOffset>
            </wp:positionV>
            <wp:extent cx="2738755" cy="1017905"/>
            <wp:effectExtent l="0" t="0" r="4445" b="0"/>
            <wp:wrapSquare wrapText="bothSides"/>
            <wp:docPr id="469" name="Picture 46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B3F3" w14:textId="4A8E80F4" w:rsidR="00D50C8F" w:rsidRPr="00437AF6" w:rsidRDefault="00D50C8F" w:rsidP="009A0191">
      <w:pPr>
        <w:spacing w:before="0" w:line="360" w:lineRule="auto"/>
        <w:rPr>
          <w:rFonts w:cs="Arial"/>
          <w:b/>
          <w:bCs/>
          <w:i/>
          <w:iCs/>
          <w:color w:val="000000" w:themeColor="text1"/>
          <w:sz w:val="32"/>
          <w:szCs w:val="32"/>
          <w:highlight w:val="cyan"/>
        </w:rPr>
      </w:pPr>
    </w:p>
    <w:p w14:paraId="5CB5CA9D" w14:textId="4C9E49B2" w:rsidR="00E13CB1" w:rsidRPr="00437AF6" w:rsidRDefault="00E13CB1" w:rsidP="009A0191">
      <w:pPr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</w:rPr>
      </w:pPr>
    </w:p>
    <w:p w14:paraId="17F55559" w14:textId="3721C7F6" w:rsidR="00E13CB1" w:rsidRPr="00437AF6" w:rsidRDefault="00E13CB1" w:rsidP="009A0191">
      <w:pPr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</w:rPr>
      </w:pPr>
    </w:p>
    <w:p w14:paraId="47F66FEA" w14:textId="3FB77251" w:rsidR="00437AF6" w:rsidRDefault="00437AF6" w:rsidP="00437AF6">
      <w:pPr>
        <w:spacing w:line="360" w:lineRule="auto"/>
        <w:rPr>
          <w:rFonts w:cs="Arial"/>
          <w:noProof/>
          <w:color w:val="auto"/>
          <w:lang w:eastAsia="en-NZ"/>
        </w:rPr>
      </w:pPr>
      <w:r w:rsidRPr="00437AF6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0CFEA345" wp14:editId="059502A1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391025" cy="439102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5034" w14:textId="4B27979F" w:rsidR="00437AF6" w:rsidRDefault="00437AF6" w:rsidP="00437AF6">
      <w:pPr>
        <w:spacing w:line="360" w:lineRule="auto"/>
        <w:rPr>
          <w:rFonts w:cs="Arial"/>
          <w:sz w:val="32"/>
          <w:szCs w:val="32"/>
        </w:rPr>
      </w:pPr>
    </w:p>
    <w:p w14:paraId="5C81BFD1" w14:textId="3F5EF9DC" w:rsidR="00437AF6" w:rsidRDefault="00437AF6" w:rsidP="00437AF6">
      <w:pPr>
        <w:spacing w:line="360" w:lineRule="auto"/>
        <w:rPr>
          <w:rFonts w:cs="Arial"/>
          <w:sz w:val="32"/>
          <w:szCs w:val="32"/>
        </w:rPr>
      </w:pPr>
    </w:p>
    <w:p w14:paraId="6ADA2A62" w14:textId="40D4D335" w:rsidR="00437AF6" w:rsidRDefault="00437AF6" w:rsidP="00437AF6">
      <w:pPr>
        <w:spacing w:line="360" w:lineRule="auto"/>
        <w:rPr>
          <w:rFonts w:cs="Arial"/>
          <w:sz w:val="32"/>
          <w:szCs w:val="32"/>
        </w:rPr>
      </w:pPr>
    </w:p>
    <w:p w14:paraId="4E98D568" w14:textId="77777777" w:rsidR="00437AF6" w:rsidRDefault="00437AF6" w:rsidP="00437AF6">
      <w:pPr>
        <w:spacing w:line="360" w:lineRule="auto"/>
        <w:rPr>
          <w:rFonts w:cs="Arial"/>
          <w:sz w:val="32"/>
          <w:szCs w:val="32"/>
        </w:rPr>
      </w:pPr>
    </w:p>
    <w:p w14:paraId="22E2B90F" w14:textId="77777777" w:rsidR="00437AF6" w:rsidRDefault="00437AF6" w:rsidP="00437AF6">
      <w:pPr>
        <w:spacing w:line="360" w:lineRule="auto"/>
        <w:rPr>
          <w:rFonts w:cs="Arial"/>
          <w:sz w:val="32"/>
          <w:szCs w:val="32"/>
        </w:rPr>
      </w:pPr>
    </w:p>
    <w:p w14:paraId="6EE227C6" w14:textId="77777777" w:rsidR="00437AF6" w:rsidRPr="00437AF6" w:rsidRDefault="00437AF6" w:rsidP="00437AF6">
      <w:pPr>
        <w:spacing w:line="360" w:lineRule="auto"/>
        <w:rPr>
          <w:rFonts w:cs="Arial"/>
          <w:color w:val="000000" w:themeColor="text1"/>
          <w:sz w:val="32"/>
          <w:szCs w:val="32"/>
        </w:rPr>
      </w:pPr>
    </w:p>
    <w:p w14:paraId="751CC106" w14:textId="77777777" w:rsidR="00437AF6" w:rsidRPr="00437AF6" w:rsidRDefault="00437AF6" w:rsidP="00437AF6">
      <w:pPr>
        <w:spacing w:line="360" w:lineRule="auto"/>
        <w:rPr>
          <w:rFonts w:cs="Arial"/>
          <w:color w:val="000000" w:themeColor="text1"/>
          <w:sz w:val="32"/>
          <w:szCs w:val="32"/>
        </w:rPr>
      </w:pPr>
    </w:p>
    <w:p w14:paraId="199226AE" w14:textId="77777777" w:rsidR="00437AF6" w:rsidRPr="00437AF6" w:rsidRDefault="00437AF6" w:rsidP="00437AF6">
      <w:pPr>
        <w:spacing w:line="360" w:lineRule="auto"/>
        <w:jc w:val="center"/>
        <w:rPr>
          <w:rFonts w:cs="Arial"/>
          <w:b/>
          <w:bCs/>
          <w:color w:val="000000" w:themeColor="text1"/>
          <w:sz w:val="56"/>
          <w:szCs w:val="56"/>
        </w:rPr>
      </w:pPr>
    </w:p>
    <w:p w14:paraId="6B260B2C" w14:textId="2ED41764" w:rsidR="00437AF6" w:rsidRPr="00437AF6" w:rsidRDefault="00437AF6" w:rsidP="00437AF6">
      <w:pPr>
        <w:spacing w:line="360" w:lineRule="auto"/>
        <w:jc w:val="center"/>
        <w:rPr>
          <w:rFonts w:cs="Arial"/>
          <w:b/>
          <w:bCs/>
          <w:color w:val="000000" w:themeColor="text1"/>
          <w:sz w:val="96"/>
          <w:szCs w:val="96"/>
        </w:rPr>
      </w:pPr>
      <w:r w:rsidRPr="00437AF6">
        <w:rPr>
          <w:rFonts w:cs="Arial"/>
          <w:b/>
          <w:bCs/>
          <w:color w:val="000000" w:themeColor="text1"/>
          <w:sz w:val="96"/>
          <w:szCs w:val="96"/>
        </w:rPr>
        <w:t>Have your say</w:t>
      </w:r>
    </w:p>
    <w:p w14:paraId="43E87365" w14:textId="48EEEAAE" w:rsidR="00437AF6" w:rsidRPr="00A72404" w:rsidRDefault="00437AF6" w:rsidP="00437AF6">
      <w:pPr>
        <w:spacing w:line="360" w:lineRule="auto"/>
        <w:jc w:val="center"/>
        <w:rPr>
          <w:rFonts w:cs="Arial"/>
          <w:b/>
          <w:bCs/>
          <w:color w:val="000000" w:themeColor="text1"/>
          <w:sz w:val="60"/>
          <w:szCs w:val="44"/>
        </w:rPr>
      </w:pPr>
      <w:r w:rsidRPr="00A72404">
        <w:rPr>
          <w:rFonts w:cs="Arial"/>
          <w:b/>
          <w:bCs/>
          <w:color w:val="000000" w:themeColor="text1"/>
          <w:sz w:val="60"/>
          <w:szCs w:val="44"/>
        </w:rPr>
        <w:t>about laws to stop hate speech</w:t>
      </w:r>
    </w:p>
    <w:p w14:paraId="479FBB5D" w14:textId="77777777" w:rsidR="00437AF6" w:rsidRPr="00A72404" w:rsidRDefault="00437AF6" w:rsidP="00437AF6">
      <w:pPr>
        <w:spacing w:line="360" w:lineRule="auto"/>
        <w:jc w:val="center"/>
        <w:rPr>
          <w:rFonts w:cs="Arial"/>
          <w:b/>
          <w:bCs/>
          <w:color w:val="000000" w:themeColor="text1"/>
          <w:sz w:val="32"/>
          <w:szCs w:val="44"/>
        </w:rPr>
      </w:pPr>
    </w:p>
    <w:p w14:paraId="55E3B82C" w14:textId="273C76F2" w:rsidR="00437AF6" w:rsidRDefault="00151631" w:rsidP="00437AF6">
      <w:pPr>
        <w:spacing w:line="360" w:lineRule="auto"/>
        <w:jc w:val="center"/>
        <w:rPr>
          <w:rFonts w:cs="Arial"/>
          <w:sz w:val="32"/>
          <w:szCs w:val="32"/>
        </w:rPr>
      </w:pPr>
      <w:r>
        <w:rPr>
          <w:rFonts w:cs="Arial"/>
          <w:b/>
          <w:bCs/>
          <w:color w:val="000000" w:themeColor="text1"/>
          <w:sz w:val="44"/>
          <w:szCs w:val="44"/>
        </w:rPr>
        <w:t>July</w:t>
      </w:r>
      <w:r w:rsidR="00437AF6" w:rsidRPr="00437AF6">
        <w:rPr>
          <w:rFonts w:cs="Arial"/>
          <w:b/>
          <w:bCs/>
          <w:color w:val="000000" w:themeColor="text1"/>
          <w:sz w:val="44"/>
          <w:szCs w:val="44"/>
        </w:rPr>
        <w:t xml:space="preserve"> 2021</w:t>
      </w:r>
      <w:r w:rsidR="00437AF6">
        <w:rPr>
          <w:rFonts w:cs="Arial"/>
          <w:sz w:val="32"/>
          <w:szCs w:val="32"/>
        </w:rPr>
        <w:br w:type="page"/>
      </w:r>
    </w:p>
    <w:bookmarkStart w:id="0" w:name="_Hlk68699353"/>
    <w:bookmarkStart w:id="1" w:name="_Toc415141268"/>
    <w:bookmarkStart w:id="2" w:name="_Toc415141356"/>
    <w:bookmarkStart w:id="3" w:name="_Toc415151810"/>
    <w:bookmarkStart w:id="4" w:name="_Toc415216708"/>
    <w:bookmarkStart w:id="5" w:name="_Toc415223124"/>
    <w:bookmarkStart w:id="6" w:name="_Toc415227990"/>
    <w:bookmarkStart w:id="7" w:name="_Toc520296418"/>
    <w:p w14:paraId="4665A338" w14:textId="19FEACB1" w:rsidR="00437AF6" w:rsidRDefault="00773E3E" w:rsidP="009A0191">
      <w:pPr>
        <w:pStyle w:val="Heading1"/>
        <w:spacing w:line="360" w:lineRule="auto"/>
        <w:rPr>
          <w:lang w:val="en-US"/>
        </w:rPr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A33BBFF" wp14:editId="40927C65">
                <wp:simplePos x="0" y="0"/>
                <wp:positionH relativeFrom="column">
                  <wp:posOffset>0</wp:posOffset>
                </wp:positionH>
                <wp:positionV relativeFrom="paragraph">
                  <wp:posOffset>-180658</wp:posOffset>
                </wp:positionV>
                <wp:extent cx="5728017" cy="721360"/>
                <wp:effectExtent l="19050" t="19050" r="25400" b="21590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A4E88" id="Rectangle 462" o:spid="_x0000_s1026" style="position:absolute;margin-left:0;margin-top:-14.25pt;width:451pt;height:56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" filled="f" strokecolor="#0070c0" strokeweight="3pt"/>
            </w:pict>
          </mc:Fallback>
        </mc:AlternateContent>
      </w:r>
      <w:r w:rsidR="00437AF6">
        <w:rPr>
          <w:lang w:val="en-US"/>
        </w:rPr>
        <w:t xml:space="preserve">What </w:t>
      </w:r>
      <w:r w:rsidR="00A72404">
        <w:rPr>
          <w:lang w:val="en-US"/>
        </w:rPr>
        <w:t>you will find in here</w:t>
      </w:r>
    </w:p>
    <w:p w14:paraId="6C38E539" w14:textId="086B5F50" w:rsidR="00A72404" w:rsidRDefault="00A72404" w:rsidP="00DC20C9">
      <w:pPr>
        <w:pStyle w:val="BodyText"/>
        <w:tabs>
          <w:tab w:val="right" w:leader="dot" w:pos="8618"/>
        </w:tabs>
        <w:spacing w:before="0" w:line="360" w:lineRule="auto"/>
        <w:ind w:left="3686"/>
        <w:jc w:val="right"/>
        <w:rPr>
          <w:color w:val="000000" w:themeColor="text1"/>
          <w:sz w:val="32"/>
          <w:szCs w:val="32"/>
          <w:lang w:val="en-US"/>
        </w:rPr>
      </w:pPr>
    </w:p>
    <w:p w14:paraId="1703ACB0" w14:textId="2F8B97CE" w:rsidR="002C03B1" w:rsidRPr="0018027D" w:rsidRDefault="00A72404" w:rsidP="000D025C">
      <w:pPr>
        <w:pStyle w:val="BodyText"/>
        <w:spacing w:before="0" w:line="360" w:lineRule="auto"/>
        <w:ind w:left="3686" w:right="-2"/>
        <w:jc w:val="right"/>
        <w:rPr>
          <w:b/>
          <w:color w:val="000000" w:themeColor="text1"/>
          <w:sz w:val="32"/>
          <w:szCs w:val="32"/>
          <w:lang w:val="en-US"/>
        </w:rPr>
      </w:pPr>
      <w:r w:rsidRPr="0018027D">
        <w:rPr>
          <w:b/>
          <w:color w:val="000000" w:themeColor="text1"/>
          <w:sz w:val="32"/>
          <w:szCs w:val="32"/>
          <w:lang w:val="en-US"/>
        </w:rPr>
        <w:t>Page number:</w:t>
      </w:r>
    </w:p>
    <w:p w14:paraId="1884A603" w14:textId="6643D28E" w:rsidR="00A72404" w:rsidRPr="00A36AF5" w:rsidRDefault="00A72404" w:rsidP="000D025C">
      <w:pPr>
        <w:pStyle w:val="BodyText"/>
        <w:tabs>
          <w:tab w:val="right" w:leader="dot" w:pos="8647"/>
        </w:tabs>
        <w:spacing w:before="0" w:line="360" w:lineRule="auto"/>
        <w:ind w:left="3686"/>
        <w:jc w:val="right"/>
        <w:rPr>
          <w:color w:val="000000" w:themeColor="text1"/>
          <w:sz w:val="32"/>
          <w:szCs w:val="32"/>
          <w:lang w:val="en-US"/>
        </w:rPr>
      </w:pPr>
    </w:p>
    <w:p w14:paraId="33E17B03" w14:textId="52F181C1" w:rsidR="00A72404" w:rsidRPr="00A36AF5" w:rsidRDefault="00A36AF5" w:rsidP="000D025C">
      <w:pPr>
        <w:pStyle w:val="BodyText"/>
        <w:tabs>
          <w:tab w:val="right" w:leader="dot" w:pos="8647"/>
        </w:tabs>
        <w:spacing w:before="0" w:line="360" w:lineRule="auto"/>
        <w:ind w:left="3686"/>
        <w:jc w:val="right"/>
        <w:rPr>
          <w:color w:val="000000" w:themeColor="text1"/>
          <w:sz w:val="32"/>
          <w:szCs w:val="32"/>
          <w:lang w:val="en-US"/>
        </w:rPr>
      </w:pPr>
      <w:r w:rsidRPr="00E67633">
        <w:rPr>
          <w:rFonts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69184" behindDoc="0" locked="0" layoutInCell="1" allowOverlap="1" wp14:anchorId="5D27E403" wp14:editId="4EBAFCBB">
            <wp:simplePos x="0" y="0"/>
            <wp:positionH relativeFrom="margin">
              <wp:posOffset>-30480</wp:posOffset>
            </wp:positionH>
            <wp:positionV relativeFrom="paragraph">
              <wp:posOffset>66213</wp:posOffset>
            </wp:positionV>
            <wp:extent cx="1335710" cy="852645"/>
            <wp:effectExtent l="0" t="0" r="0" b="508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10" cy="8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1CD" w14:textId="0944823E" w:rsidR="00045325" w:rsidRPr="00A36AF5" w:rsidRDefault="00151631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>Before you read this document</w:t>
      </w:r>
      <w:r w:rsidR="00151491">
        <w:rPr>
          <w:color w:val="000000" w:themeColor="text1"/>
          <w:sz w:val="32"/>
          <w:szCs w:val="32"/>
          <w:lang w:val="en-US"/>
        </w:rPr>
        <w:tab/>
      </w:r>
      <w:r w:rsidR="00A36AF5" w:rsidRPr="00A36AF5">
        <w:rPr>
          <w:color w:val="000000" w:themeColor="text1"/>
          <w:sz w:val="32"/>
          <w:szCs w:val="32"/>
          <w:lang w:val="en-US"/>
        </w:rPr>
        <w:t>3</w:t>
      </w:r>
    </w:p>
    <w:p w14:paraId="06BFD5FF" w14:textId="77777777" w:rsidR="00A91C58" w:rsidRPr="00A36AF5" w:rsidRDefault="00A91C58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</w:p>
    <w:p w14:paraId="27982E2C" w14:textId="2F995231" w:rsidR="00045325" w:rsidRPr="00A36AF5" w:rsidRDefault="00237B36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  <w:r w:rsidRPr="00A36AF5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 wp14:anchorId="16DF4A61" wp14:editId="767E5F68">
            <wp:simplePos x="0" y="0"/>
            <wp:positionH relativeFrom="margin">
              <wp:posOffset>211108</wp:posOffset>
            </wp:positionH>
            <wp:positionV relativeFrom="paragraph">
              <wp:posOffset>235874</wp:posOffset>
            </wp:positionV>
            <wp:extent cx="718185" cy="99060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ECB8" w14:textId="6D1A937F" w:rsidR="007F0CE9" w:rsidRPr="00A36AF5" w:rsidRDefault="002C03B1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 xml:space="preserve">What is </w:t>
      </w:r>
      <w:r w:rsidR="007F0CE9" w:rsidRPr="00A36AF5">
        <w:rPr>
          <w:color w:val="000000" w:themeColor="text1"/>
          <w:sz w:val="32"/>
          <w:szCs w:val="32"/>
          <w:lang w:val="en-US"/>
        </w:rPr>
        <w:t xml:space="preserve">discrimination and </w:t>
      </w:r>
    </w:p>
    <w:p w14:paraId="05C45682" w14:textId="7629961C" w:rsidR="00437AF6" w:rsidRDefault="007F0CE9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 xml:space="preserve">incitement of </w:t>
      </w:r>
      <w:r w:rsidR="00B10054">
        <w:rPr>
          <w:color w:val="000000" w:themeColor="text1"/>
          <w:sz w:val="32"/>
          <w:szCs w:val="32"/>
          <w:lang w:val="en-US"/>
        </w:rPr>
        <w:t>hate</w:t>
      </w:r>
      <w:r w:rsidR="002C03B1" w:rsidRPr="00A36AF5">
        <w:rPr>
          <w:color w:val="000000" w:themeColor="text1"/>
          <w:sz w:val="32"/>
          <w:szCs w:val="32"/>
          <w:lang w:val="en-US"/>
        </w:rPr>
        <w:t>?</w:t>
      </w:r>
      <w:r w:rsidR="002C03B1" w:rsidRPr="00A36AF5">
        <w:rPr>
          <w:color w:val="000000" w:themeColor="text1"/>
          <w:sz w:val="32"/>
          <w:szCs w:val="32"/>
          <w:lang w:val="en-US"/>
        </w:rPr>
        <w:tab/>
      </w:r>
      <w:r w:rsidR="00B81BBC">
        <w:rPr>
          <w:color w:val="000000" w:themeColor="text1"/>
          <w:sz w:val="32"/>
          <w:szCs w:val="32"/>
          <w:lang w:val="en-US"/>
        </w:rPr>
        <w:t>7</w:t>
      </w:r>
    </w:p>
    <w:p w14:paraId="0CB808C0" w14:textId="568E007F" w:rsidR="00237B36" w:rsidRDefault="00237B36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0F0EFD">
        <w:rPr>
          <w:rFonts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2083200" behindDoc="0" locked="0" layoutInCell="1" allowOverlap="1" wp14:anchorId="269DC3B5" wp14:editId="691F11F0">
            <wp:simplePos x="0" y="0"/>
            <wp:positionH relativeFrom="page">
              <wp:posOffset>976745</wp:posOffset>
            </wp:positionH>
            <wp:positionV relativeFrom="page">
              <wp:posOffset>5237018</wp:posOffset>
            </wp:positionV>
            <wp:extent cx="1231496" cy="1231496"/>
            <wp:effectExtent l="0" t="0" r="6985" b="6985"/>
            <wp:wrapThrough wrapText="bothSides">
              <wp:wrapPolygon edited="0">
                <wp:start x="8355" y="0"/>
                <wp:lineTo x="6015" y="668"/>
                <wp:lineTo x="668" y="4345"/>
                <wp:lineTo x="0" y="11363"/>
                <wp:lineTo x="3342" y="17044"/>
                <wp:lineTo x="17044" y="21054"/>
                <wp:lineTo x="19049" y="21388"/>
                <wp:lineTo x="20720" y="21388"/>
                <wp:lineTo x="21388" y="19717"/>
                <wp:lineTo x="21388" y="19383"/>
                <wp:lineTo x="18715" y="16375"/>
                <wp:lineTo x="19049" y="11028"/>
                <wp:lineTo x="18381" y="4679"/>
                <wp:lineTo x="13034" y="668"/>
                <wp:lineTo x="10694" y="0"/>
                <wp:lineTo x="8355" y="0"/>
              </wp:wrapPolygon>
            </wp:wrapThrough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esearch Participants grou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50" cy="123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86889" w14:textId="5E7042F3" w:rsidR="00237B36" w:rsidRDefault="00237B36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</w:p>
    <w:p w14:paraId="0B346580" w14:textId="0FB8E40A" w:rsidR="00237B36" w:rsidRPr="00A36AF5" w:rsidRDefault="00237B36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Royal Commission of Inquiry……</w:t>
      </w:r>
      <w:r w:rsidR="00B81BBC">
        <w:rPr>
          <w:color w:val="000000" w:themeColor="text1"/>
          <w:sz w:val="32"/>
          <w:szCs w:val="32"/>
          <w:lang w:val="en-US"/>
        </w:rPr>
        <w:t>...10</w:t>
      </w:r>
    </w:p>
    <w:p w14:paraId="41DFE254" w14:textId="0ECC4254" w:rsidR="002C03B1" w:rsidRPr="00A36AF5" w:rsidRDefault="002C03B1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</w:p>
    <w:p w14:paraId="5CAB7EEF" w14:textId="4D193A07" w:rsidR="002C03B1" w:rsidRPr="00A36AF5" w:rsidRDefault="00237B36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  <w:r w:rsidRPr="00A36AF5">
        <w:rPr>
          <w:rFonts w:cs="Arial"/>
          <w:noProof/>
          <w:color w:val="000000" w:themeColor="text1"/>
          <w:sz w:val="36"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2485AB5B" wp14:editId="68001973">
            <wp:simplePos x="0" y="0"/>
            <wp:positionH relativeFrom="page">
              <wp:posOffset>970915</wp:posOffset>
            </wp:positionH>
            <wp:positionV relativeFrom="page">
              <wp:posOffset>6796116</wp:posOffset>
            </wp:positionV>
            <wp:extent cx="1367790" cy="956945"/>
            <wp:effectExtent l="0" t="0" r="3810" b="0"/>
            <wp:wrapThrough wrapText="bothSides">
              <wp:wrapPolygon edited="0">
                <wp:start x="0" y="0"/>
                <wp:lineTo x="0" y="21070"/>
                <wp:lineTo x="21359" y="21070"/>
                <wp:lineTo x="21359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buse-verbal shou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84DA5" w14:textId="377E9F7A" w:rsidR="002C03B1" w:rsidRPr="00A36AF5" w:rsidRDefault="002C03B1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 xml:space="preserve">What you can do if you are experiencing </w:t>
      </w:r>
      <w:r w:rsidR="00B10054">
        <w:rPr>
          <w:color w:val="000000" w:themeColor="text1"/>
          <w:sz w:val="32"/>
          <w:szCs w:val="32"/>
          <w:lang w:val="en-US"/>
        </w:rPr>
        <w:t>incitement of hate</w:t>
      </w:r>
      <w:r w:rsidR="00151491">
        <w:rPr>
          <w:color w:val="000000" w:themeColor="text1"/>
          <w:sz w:val="32"/>
          <w:szCs w:val="32"/>
          <w:lang w:val="en-US"/>
        </w:rPr>
        <w:tab/>
      </w:r>
      <w:r w:rsidR="00B81BBC">
        <w:rPr>
          <w:color w:val="000000" w:themeColor="text1"/>
          <w:sz w:val="32"/>
          <w:szCs w:val="32"/>
          <w:lang w:val="en-US"/>
        </w:rPr>
        <w:t>15</w:t>
      </w:r>
    </w:p>
    <w:p w14:paraId="64BDD719" w14:textId="77777777" w:rsidR="00A91C58" w:rsidRPr="00A36AF5" w:rsidRDefault="00A91C58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</w:p>
    <w:p w14:paraId="06F3FCBA" w14:textId="3CC4624B" w:rsidR="002C03B1" w:rsidRPr="00A36AF5" w:rsidRDefault="003A12CC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  <w:r w:rsidRPr="00A36AF5">
        <w:rPr>
          <w:rFonts w:cs="Arial"/>
          <w:noProof/>
          <w:color w:val="000000" w:themeColor="text1"/>
          <w:sz w:val="36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340A88B1" wp14:editId="66DD34E1">
            <wp:simplePos x="0" y="0"/>
            <wp:positionH relativeFrom="margin">
              <wp:posOffset>200660</wp:posOffset>
            </wp:positionH>
            <wp:positionV relativeFrom="paragraph">
              <wp:posOffset>105237</wp:posOffset>
            </wp:positionV>
            <wp:extent cx="1143000" cy="829589"/>
            <wp:effectExtent l="0" t="0" r="0" b="889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DB739" w14:textId="2A7ED98C" w:rsidR="002C03B1" w:rsidRPr="00A36AF5" w:rsidRDefault="00A72404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 xml:space="preserve">Our </w:t>
      </w:r>
      <w:r w:rsidR="002C03B1" w:rsidRPr="00A36AF5">
        <w:rPr>
          <w:color w:val="000000" w:themeColor="text1"/>
          <w:sz w:val="32"/>
          <w:szCs w:val="32"/>
          <w:lang w:val="en-US"/>
        </w:rPr>
        <w:t>6 proposals</w:t>
      </w:r>
      <w:r w:rsidR="002C03B1" w:rsidRPr="00A36AF5">
        <w:rPr>
          <w:color w:val="000000" w:themeColor="text1"/>
          <w:sz w:val="32"/>
          <w:szCs w:val="32"/>
          <w:lang w:val="en-US"/>
        </w:rPr>
        <w:tab/>
      </w:r>
      <w:r w:rsidR="00B81BBC">
        <w:rPr>
          <w:color w:val="000000" w:themeColor="text1"/>
          <w:sz w:val="32"/>
          <w:szCs w:val="32"/>
          <w:lang w:val="en-US"/>
        </w:rPr>
        <w:t>19</w:t>
      </w:r>
    </w:p>
    <w:p w14:paraId="693EC482" w14:textId="62CAD67E" w:rsidR="00A91C58" w:rsidRPr="00A36AF5" w:rsidRDefault="00A91C58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</w:p>
    <w:p w14:paraId="5535DCA4" w14:textId="03989485" w:rsidR="00A36AF5" w:rsidRPr="00A36AF5" w:rsidRDefault="00A36AF5" w:rsidP="00953585">
      <w:pPr>
        <w:spacing w:before="0" w:line="360" w:lineRule="auto"/>
        <w:rPr>
          <w:b/>
          <w:color w:val="000000" w:themeColor="text1"/>
          <w:sz w:val="32"/>
          <w:szCs w:val="32"/>
          <w:lang w:val="en-US"/>
        </w:rPr>
      </w:pPr>
      <w:r w:rsidRPr="00A36AF5">
        <w:rPr>
          <w:b/>
          <w:color w:val="000000" w:themeColor="text1"/>
          <w:sz w:val="32"/>
          <w:szCs w:val="32"/>
          <w:lang w:val="en-US"/>
        </w:rPr>
        <w:br w:type="page"/>
      </w:r>
    </w:p>
    <w:p w14:paraId="32DA61C1" w14:textId="2B06AC45" w:rsidR="00A91C58" w:rsidRPr="00A36AF5" w:rsidRDefault="00237B36" w:rsidP="00953585">
      <w:pPr>
        <w:pStyle w:val="BodyText"/>
        <w:spacing w:before="0" w:line="360" w:lineRule="auto"/>
        <w:ind w:left="3686" w:right="-2"/>
        <w:jc w:val="right"/>
        <w:rPr>
          <w:b/>
          <w:color w:val="000000" w:themeColor="text1"/>
          <w:sz w:val="32"/>
          <w:szCs w:val="32"/>
          <w:lang w:val="en-US"/>
        </w:rPr>
      </w:pPr>
      <w:r w:rsidRPr="00A36AF5">
        <w:rPr>
          <w:rFonts w:eastAsia="Times New Roman" w:cs="Arial"/>
          <w:b/>
          <w:bCs/>
          <w:noProof/>
          <w:color w:val="000000" w:themeColor="text1"/>
          <w:sz w:val="36"/>
          <w:szCs w:val="32"/>
          <w:lang w:eastAsia="en-NZ"/>
        </w:rPr>
        <w:lastRenderedPageBreak/>
        <w:drawing>
          <wp:anchor distT="0" distB="0" distL="114300" distR="114300" simplePos="0" relativeHeight="251988992" behindDoc="0" locked="0" layoutInCell="1" allowOverlap="1" wp14:anchorId="3145CCB7" wp14:editId="4F428F5A">
            <wp:simplePos x="0" y="0"/>
            <wp:positionH relativeFrom="page">
              <wp:posOffset>779549</wp:posOffset>
            </wp:positionH>
            <wp:positionV relativeFrom="page">
              <wp:posOffset>969818</wp:posOffset>
            </wp:positionV>
            <wp:extent cx="2160905" cy="1527810"/>
            <wp:effectExtent l="0" t="0" r="0" b="0"/>
            <wp:wrapThrough wrapText="bothSides">
              <wp:wrapPolygon edited="0">
                <wp:start x="13901" y="539"/>
                <wp:lineTo x="6855" y="1347"/>
                <wp:lineTo x="6284" y="1616"/>
                <wp:lineTo x="6474" y="19930"/>
                <wp:lineTo x="15043" y="19930"/>
                <wp:lineTo x="14853" y="1616"/>
                <wp:lineTo x="14662" y="539"/>
                <wp:lineTo x="13901" y="539"/>
              </wp:wrapPolygon>
            </wp:wrapThrough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C58" w:rsidRPr="00A36AF5">
        <w:rPr>
          <w:b/>
          <w:color w:val="000000" w:themeColor="text1"/>
          <w:sz w:val="32"/>
          <w:szCs w:val="32"/>
          <w:lang w:val="en-US"/>
        </w:rPr>
        <w:t>Page number:</w:t>
      </w:r>
    </w:p>
    <w:p w14:paraId="34599453" w14:textId="53B03C50" w:rsidR="00237B36" w:rsidRPr="00A36AF5" w:rsidRDefault="00237B36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</w:p>
    <w:p w14:paraId="6B9BFDBB" w14:textId="37F1CFB8" w:rsidR="00237B36" w:rsidRPr="00A36AF5" w:rsidRDefault="00237B36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</w:p>
    <w:p w14:paraId="5A61D702" w14:textId="008EF29F" w:rsidR="00237B36" w:rsidRDefault="00237B36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>Treaty of Waitangi</w:t>
      </w:r>
      <w:r>
        <w:rPr>
          <w:color w:val="000000" w:themeColor="text1"/>
          <w:sz w:val="32"/>
          <w:szCs w:val="32"/>
          <w:lang w:val="en-US"/>
        </w:rPr>
        <w:tab/>
      </w:r>
      <w:r w:rsidR="00953585">
        <w:rPr>
          <w:color w:val="000000" w:themeColor="text1"/>
          <w:sz w:val="32"/>
          <w:szCs w:val="32"/>
          <w:lang w:val="en-US"/>
        </w:rPr>
        <w:t>33</w:t>
      </w:r>
    </w:p>
    <w:p w14:paraId="4595FF91" w14:textId="4A530083" w:rsidR="00237B36" w:rsidRDefault="00237B36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07424" behindDoc="0" locked="0" layoutInCell="1" allowOverlap="1" wp14:anchorId="400038C2" wp14:editId="478253F3">
            <wp:simplePos x="0" y="0"/>
            <wp:positionH relativeFrom="margin">
              <wp:posOffset>472440</wp:posOffset>
            </wp:positionH>
            <wp:positionV relativeFrom="paragraph">
              <wp:posOffset>281189</wp:posOffset>
            </wp:positionV>
            <wp:extent cx="1019175" cy="1150789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380D7" w14:textId="3937A13A" w:rsidR="00A36AF5" w:rsidRPr="00A36AF5" w:rsidRDefault="00A36AF5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</w:p>
    <w:p w14:paraId="2F8297A4" w14:textId="03A10777" w:rsidR="00A36AF5" w:rsidRPr="00A36AF5" w:rsidRDefault="00A36AF5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>W</w:t>
      </w:r>
      <w:r w:rsidR="00953585">
        <w:rPr>
          <w:color w:val="000000" w:themeColor="text1"/>
          <w:sz w:val="32"/>
          <w:szCs w:val="32"/>
          <w:lang w:val="en-US"/>
        </w:rPr>
        <w:t>e want to know what you think</w:t>
      </w:r>
      <w:r w:rsidR="00953585">
        <w:rPr>
          <w:color w:val="000000" w:themeColor="text1"/>
          <w:sz w:val="32"/>
          <w:szCs w:val="32"/>
          <w:lang w:val="en-US"/>
        </w:rPr>
        <w:tab/>
        <w:t>34</w:t>
      </w:r>
    </w:p>
    <w:p w14:paraId="0EB89C2A" w14:textId="43C8E7DE" w:rsidR="002C03B1" w:rsidRPr="00A36AF5" w:rsidRDefault="002C03B1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</w:p>
    <w:p w14:paraId="207B7F03" w14:textId="029022D7" w:rsidR="00A36AF5" w:rsidRPr="00A36AF5" w:rsidRDefault="00A36AF5" w:rsidP="00953585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000000" w:themeColor="text1"/>
          <w:sz w:val="36"/>
          <w:szCs w:val="32"/>
          <w:lang w:val="en-US"/>
        </w:rPr>
      </w:pPr>
      <w:r w:rsidRPr="00A36AF5">
        <w:rPr>
          <w:rFonts w:eastAsiaTheme="majorEastAsia" w:cs="Arial"/>
          <w:b/>
          <w:bCs/>
          <w:noProof/>
          <w:color w:val="000000" w:themeColor="text1"/>
          <w:sz w:val="36"/>
          <w:szCs w:val="32"/>
          <w:lang w:eastAsia="en-NZ"/>
        </w:rPr>
        <w:drawing>
          <wp:anchor distT="0" distB="0" distL="114300" distR="114300" simplePos="0" relativeHeight="251871232" behindDoc="0" locked="0" layoutInCell="1" allowOverlap="1" wp14:anchorId="5D356307" wp14:editId="6DDB6C76">
            <wp:simplePos x="0" y="0"/>
            <wp:positionH relativeFrom="margin">
              <wp:posOffset>463665</wp:posOffset>
            </wp:positionH>
            <wp:positionV relativeFrom="paragraph">
              <wp:posOffset>176588</wp:posOffset>
            </wp:positionV>
            <wp:extent cx="1085850" cy="108585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CED48" w14:textId="72D7CF1D" w:rsidR="0023279F" w:rsidRPr="00A36AF5" w:rsidRDefault="00A36AF5" w:rsidP="00953585">
      <w:pPr>
        <w:pStyle w:val="BodyText"/>
        <w:tabs>
          <w:tab w:val="right" w:leader="dot" w:pos="9070"/>
        </w:tabs>
        <w:spacing w:before="0" w:line="360" w:lineRule="auto"/>
        <w:ind w:left="3686"/>
        <w:rPr>
          <w:color w:val="000000" w:themeColor="text1"/>
          <w:sz w:val="32"/>
          <w:szCs w:val="32"/>
          <w:lang w:val="en-US"/>
        </w:rPr>
      </w:pPr>
      <w:r w:rsidRPr="00A36AF5">
        <w:rPr>
          <w:color w:val="000000" w:themeColor="text1"/>
          <w:sz w:val="32"/>
          <w:szCs w:val="32"/>
          <w:lang w:val="en-US"/>
        </w:rPr>
        <w:t>W</w:t>
      </w:r>
      <w:r w:rsidR="00B81BBC">
        <w:rPr>
          <w:color w:val="000000" w:themeColor="text1"/>
          <w:sz w:val="32"/>
          <w:szCs w:val="32"/>
          <w:lang w:val="en-US"/>
        </w:rPr>
        <w:t xml:space="preserve">here to find more </w:t>
      </w:r>
      <w:r w:rsidR="00953585">
        <w:rPr>
          <w:color w:val="000000" w:themeColor="text1"/>
          <w:sz w:val="32"/>
          <w:szCs w:val="32"/>
          <w:lang w:val="en-US"/>
        </w:rPr>
        <w:t>information</w:t>
      </w:r>
      <w:r w:rsidR="00953585">
        <w:rPr>
          <w:color w:val="000000" w:themeColor="text1"/>
          <w:sz w:val="32"/>
          <w:szCs w:val="32"/>
          <w:lang w:val="en-US"/>
        </w:rPr>
        <w:tab/>
        <w:t>39</w:t>
      </w:r>
    </w:p>
    <w:p w14:paraId="4F0D0CFF" w14:textId="600F0CF0" w:rsidR="0023279F" w:rsidRPr="0018027D" w:rsidRDefault="0023279F" w:rsidP="000D025C">
      <w:pPr>
        <w:pStyle w:val="BodyText"/>
        <w:tabs>
          <w:tab w:val="right" w:leader="dot" w:pos="8647"/>
        </w:tabs>
        <w:spacing w:before="0" w:line="360" w:lineRule="auto"/>
        <w:ind w:left="3686"/>
        <w:rPr>
          <w:color w:val="FF0000"/>
          <w:sz w:val="32"/>
          <w:szCs w:val="32"/>
          <w:lang w:val="en-US"/>
        </w:rPr>
      </w:pPr>
    </w:p>
    <w:p w14:paraId="2F6975F8" w14:textId="298ADFE7" w:rsidR="00045325" w:rsidRPr="008801C0" w:rsidRDefault="00773E3E" w:rsidP="00045325">
      <w:pPr>
        <w:pStyle w:val="Heading1"/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FBC57B1" wp14:editId="15DCED3F">
                <wp:simplePos x="0" y="0"/>
                <wp:positionH relativeFrom="column">
                  <wp:posOffset>17779</wp:posOffset>
                </wp:positionH>
                <wp:positionV relativeFrom="paragraph">
                  <wp:posOffset>-180658</wp:posOffset>
                </wp:positionV>
                <wp:extent cx="5728017" cy="721360"/>
                <wp:effectExtent l="19050" t="19050" r="25400" b="2159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F3487" id="Rectangle 463" o:spid="_x0000_s1026" style="position:absolute;margin-left:1.4pt;margin-top:-14.25pt;width:451pt;height:56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" filled="f" strokecolor="#0070c0" strokeweight="3pt"/>
            </w:pict>
          </mc:Fallback>
        </mc:AlternateContent>
      </w:r>
      <w:r w:rsidR="00151631">
        <w:t>Before you read this document</w:t>
      </w:r>
    </w:p>
    <w:p w14:paraId="7BDF71AC" w14:textId="07E53386" w:rsidR="00045325" w:rsidRPr="00045325" w:rsidRDefault="00E93B27" w:rsidP="00045325">
      <w:pPr>
        <w:spacing w:before="0" w:line="360" w:lineRule="auto"/>
        <w:ind w:left="2880" w:firstLine="720"/>
        <w:jc w:val="both"/>
        <w:rPr>
          <w:rFonts w:cs="Arial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108800" behindDoc="0" locked="0" layoutInCell="1" allowOverlap="1" wp14:anchorId="5AE806A1" wp14:editId="57863F76">
            <wp:simplePos x="0" y="0"/>
            <wp:positionH relativeFrom="page">
              <wp:posOffset>962025</wp:posOffset>
            </wp:positionH>
            <wp:positionV relativeFrom="page">
              <wp:posOffset>1628775</wp:posOffset>
            </wp:positionV>
            <wp:extent cx="1543050" cy="1543050"/>
            <wp:effectExtent l="0" t="0" r="0" b="0"/>
            <wp:wrapThrough wrapText="bothSides">
              <wp:wrapPolygon edited="0">
                <wp:start x="18133" y="2133"/>
                <wp:lineTo x="7200" y="4533"/>
                <wp:lineTo x="4267" y="5333"/>
                <wp:lineTo x="4267" y="6933"/>
                <wp:lineTo x="2667" y="8800"/>
                <wp:lineTo x="1067" y="11200"/>
                <wp:lineTo x="0" y="13867"/>
                <wp:lineTo x="0" y="15467"/>
                <wp:lineTo x="2400" y="19200"/>
                <wp:lineTo x="17867" y="19200"/>
                <wp:lineTo x="18400" y="11200"/>
                <wp:lineTo x="20267" y="11200"/>
                <wp:lineTo x="21333" y="9600"/>
                <wp:lineTo x="21333" y="6933"/>
                <wp:lineTo x="19467" y="2133"/>
                <wp:lineTo x="18133" y="2133"/>
              </wp:wrapPolygon>
            </wp:wrapThrough>
            <wp:docPr id="1357" name="Picture 1357" descr="Racis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cis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22" cy="15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8D7BC" w14:textId="1854CA65" w:rsidR="00045325" w:rsidRPr="003A12CC" w:rsidRDefault="00045325" w:rsidP="00045325">
      <w:pPr>
        <w:spacing w:before="0" w:line="360" w:lineRule="auto"/>
        <w:ind w:left="3600"/>
        <w:rPr>
          <w:rFonts w:cs="Arial"/>
          <w:bCs/>
          <w:color w:val="auto"/>
          <w:sz w:val="32"/>
          <w:szCs w:val="32"/>
        </w:rPr>
      </w:pPr>
    </w:p>
    <w:p w14:paraId="3B08F6A0" w14:textId="691AED77" w:rsidR="00045325" w:rsidRPr="00151631" w:rsidRDefault="00045325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 w:rsidRPr="00151631">
        <w:rPr>
          <w:rFonts w:cs="Arial"/>
          <w:bCs/>
          <w:color w:val="000000" w:themeColor="text1"/>
          <w:sz w:val="32"/>
          <w:szCs w:val="32"/>
        </w:rPr>
        <w:t xml:space="preserve">This </w:t>
      </w:r>
      <w:r w:rsidR="00B74178">
        <w:rPr>
          <w:rFonts w:cs="Arial"/>
          <w:bCs/>
          <w:color w:val="000000" w:themeColor="text1"/>
          <w:sz w:val="32"/>
          <w:szCs w:val="32"/>
        </w:rPr>
        <w:t>document</w:t>
      </w:r>
      <w:r w:rsidRPr="00151631">
        <w:rPr>
          <w:rFonts w:cs="Arial"/>
          <w:bCs/>
          <w:color w:val="000000" w:themeColor="text1"/>
          <w:sz w:val="32"/>
          <w:szCs w:val="32"/>
        </w:rPr>
        <w:t xml:space="preserve"> is about </w:t>
      </w:r>
      <w:r w:rsidR="00E93B27">
        <w:rPr>
          <w:rFonts w:cs="Arial"/>
          <w:b/>
          <w:bCs/>
          <w:color w:val="000000" w:themeColor="text1"/>
          <w:sz w:val="32"/>
          <w:szCs w:val="32"/>
        </w:rPr>
        <w:t>incitement of hate</w:t>
      </w:r>
      <w:r w:rsidRPr="00151631">
        <w:rPr>
          <w:rFonts w:cs="Arial"/>
          <w:bCs/>
          <w:color w:val="000000" w:themeColor="text1"/>
          <w:sz w:val="32"/>
          <w:szCs w:val="32"/>
        </w:rPr>
        <w:t>.</w:t>
      </w:r>
    </w:p>
    <w:p w14:paraId="71B974D2" w14:textId="1C4CE3BF" w:rsidR="00045325" w:rsidRDefault="00045325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</w:p>
    <w:p w14:paraId="60485330" w14:textId="7EF264BE" w:rsidR="00E93B27" w:rsidRDefault="00E93B27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 w:rsidRPr="00DC20C9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59968" behindDoc="0" locked="0" layoutInCell="1" allowOverlap="1" wp14:anchorId="4CA7FB8A" wp14:editId="543D66D6">
            <wp:simplePos x="0" y="0"/>
            <wp:positionH relativeFrom="margin">
              <wp:posOffset>60325</wp:posOffset>
            </wp:positionH>
            <wp:positionV relativeFrom="page">
              <wp:posOffset>3409950</wp:posOffset>
            </wp:positionV>
            <wp:extent cx="154305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buse-verbal shou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898BC" w14:textId="3081CF17" w:rsidR="00E93B27" w:rsidRPr="00437AF6" w:rsidRDefault="00E93B27" w:rsidP="00E93B2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Incitement of hate can also sometimes be called </w:t>
      </w:r>
      <w:r w:rsidRPr="007F0CE9">
        <w:rPr>
          <w:rFonts w:cs="Arial"/>
          <w:b/>
          <w:color w:val="000000" w:themeColor="text1"/>
          <w:sz w:val="32"/>
          <w:szCs w:val="32"/>
          <w:lang w:val="en-US"/>
        </w:rPr>
        <w:t>hate speech</w:t>
      </w:r>
      <w:r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28D36E3B" w14:textId="1FE49098" w:rsidR="00E93B27" w:rsidRDefault="00E93B27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</w:p>
    <w:p w14:paraId="2F2249AB" w14:textId="2AFB8F8E" w:rsidR="00151631" w:rsidRPr="00151631" w:rsidRDefault="00E93B27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7BBFAA4B" wp14:editId="529EF8D5">
                <wp:simplePos x="0" y="0"/>
                <wp:positionH relativeFrom="column">
                  <wp:posOffset>2252345</wp:posOffset>
                </wp:positionH>
                <wp:positionV relativeFrom="paragraph">
                  <wp:posOffset>240665</wp:posOffset>
                </wp:positionV>
                <wp:extent cx="3632200" cy="1143000"/>
                <wp:effectExtent l="0" t="0" r="635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1143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A5D66" id="Rectangle 26" o:spid="_x0000_s1026" style="position:absolute;margin-left:177.35pt;margin-top:18.95pt;width:286pt;height:90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" fillcolor="#ff9" stroked="f" strokeweight="2pt"/>
            </w:pict>
          </mc:Fallback>
        </mc:AlternateContent>
      </w:r>
    </w:p>
    <w:p w14:paraId="17427F6B" w14:textId="0FBEFDA6" w:rsidR="00151631" w:rsidRPr="00151631" w:rsidRDefault="00E93B27" w:rsidP="00E93B27">
      <w:pPr>
        <w:spacing w:before="0" w:line="360" w:lineRule="auto"/>
        <w:ind w:left="3686" w:right="-144"/>
        <w:rPr>
          <w:rFonts w:cs="Arial"/>
          <w:bCs/>
          <w:color w:val="000000" w:themeColor="text1"/>
          <w:sz w:val="32"/>
          <w:szCs w:val="32"/>
        </w:rPr>
      </w:pPr>
      <w:r>
        <w:rPr>
          <w:rFonts w:cs="Arial"/>
          <w:noProof/>
          <w:color w:val="000000" w:themeColor="text1"/>
          <w:spacing w:val="3"/>
          <w:sz w:val="32"/>
          <w:szCs w:val="32"/>
          <w:lang w:eastAsia="en-NZ"/>
        </w:rPr>
        <w:drawing>
          <wp:anchor distT="0" distB="0" distL="114300" distR="114300" simplePos="0" relativeHeight="252109824" behindDoc="0" locked="0" layoutInCell="1" allowOverlap="1" wp14:anchorId="57C2DC82" wp14:editId="37BCDC18">
            <wp:simplePos x="0" y="0"/>
            <wp:positionH relativeFrom="page">
              <wp:posOffset>914400</wp:posOffset>
            </wp:positionH>
            <wp:positionV relativeFrom="page">
              <wp:posOffset>5038725</wp:posOffset>
            </wp:positionV>
            <wp:extent cx="1691874" cy="904875"/>
            <wp:effectExtent l="0" t="0" r="3810" b="0"/>
            <wp:wrapThrough wrapText="bothSides">
              <wp:wrapPolygon edited="0">
                <wp:start x="0" y="0"/>
                <wp:lineTo x="0" y="20918"/>
                <wp:lineTo x="21405" y="20918"/>
                <wp:lineTo x="21405" y="0"/>
                <wp:lineTo x="0" y="0"/>
              </wp:wrapPolygon>
            </wp:wrapThrough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last pag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7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631" w:rsidRPr="00151631">
        <w:rPr>
          <w:rFonts w:cs="Arial"/>
          <w:color w:val="000000" w:themeColor="text1"/>
          <w:spacing w:val="3"/>
          <w:sz w:val="32"/>
          <w:szCs w:val="32"/>
        </w:rPr>
        <w:t xml:space="preserve">We look more closely at what </w:t>
      </w:r>
      <w:r w:rsidRPr="00E93B27">
        <w:rPr>
          <w:rFonts w:cs="Arial"/>
          <w:b/>
          <w:color w:val="000000" w:themeColor="text1"/>
          <w:spacing w:val="3"/>
          <w:sz w:val="32"/>
          <w:szCs w:val="32"/>
        </w:rPr>
        <w:t xml:space="preserve">incitement of </w:t>
      </w:r>
      <w:r w:rsidR="00151631" w:rsidRPr="00E93B27">
        <w:rPr>
          <w:rFonts w:cs="Arial"/>
          <w:b/>
          <w:color w:val="000000" w:themeColor="text1"/>
          <w:spacing w:val="3"/>
          <w:sz w:val="32"/>
          <w:szCs w:val="32"/>
        </w:rPr>
        <w:t>hate</w:t>
      </w:r>
      <w:r w:rsidR="00151631" w:rsidRPr="00151631">
        <w:rPr>
          <w:rFonts w:cs="Arial"/>
          <w:color w:val="000000" w:themeColor="text1"/>
          <w:spacing w:val="3"/>
          <w:sz w:val="32"/>
          <w:szCs w:val="32"/>
        </w:rPr>
        <w:t xml:space="preserve"> </w:t>
      </w:r>
      <w:r>
        <w:rPr>
          <w:rFonts w:cs="Arial"/>
          <w:color w:val="000000" w:themeColor="text1"/>
          <w:spacing w:val="3"/>
          <w:sz w:val="32"/>
          <w:szCs w:val="32"/>
        </w:rPr>
        <w:t xml:space="preserve">/ </w:t>
      </w:r>
      <w:r w:rsidRPr="00E93B27">
        <w:rPr>
          <w:rFonts w:cs="Arial"/>
          <w:b/>
          <w:color w:val="000000" w:themeColor="text1"/>
          <w:spacing w:val="3"/>
          <w:sz w:val="32"/>
          <w:szCs w:val="32"/>
        </w:rPr>
        <w:t>hate speech</w:t>
      </w:r>
      <w:r>
        <w:rPr>
          <w:rFonts w:cs="Arial"/>
          <w:color w:val="000000" w:themeColor="text1"/>
          <w:spacing w:val="3"/>
          <w:sz w:val="32"/>
          <w:szCs w:val="32"/>
        </w:rPr>
        <w:t xml:space="preserve"> means</w:t>
      </w:r>
      <w:r w:rsidR="00151631" w:rsidRPr="00151631">
        <w:rPr>
          <w:rFonts w:cs="Arial"/>
          <w:color w:val="000000" w:themeColor="text1"/>
          <w:spacing w:val="3"/>
          <w:sz w:val="32"/>
          <w:szCs w:val="32"/>
        </w:rPr>
        <w:t xml:space="preserve"> </w:t>
      </w:r>
      <w:r w:rsidR="00B10054">
        <w:rPr>
          <w:rFonts w:cs="Arial"/>
          <w:color w:val="000000" w:themeColor="text1"/>
          <w:spacing w:val="3"/>
          <w:sz w:val="32"/>
          <w:szCs w:val="32"/>
        </w:rPr>
        <w:t xml:space="preserve">on </w:t>
      </w:r>
      <w:r w:rsidR="00151631" w:rsidRPr="00151631">
        <w:rPr>
          <w:rFonts w:cs="Arial"/>
          <w:b/>
          <w:color w:val="000000" w:themeColor="text1"/>
          <w:spacing w:val="3"/>
          <w:sz w:val="32"/>
          <w:szCs w:val="32"/>
        </w:rPr>
        <w:t xml:space="preserve">pages </w:t>
      </w:r>
      <w:r w:rsidR="00237B36">
        <w:rPr>
          <w:rFonts w:cs="Arial"/>
          <w:b/>
          <w:color w:val="000000" w:themeColor="text1"/>
          <w:spacing w:val="3"/>
          <w:sz w:val="32"/>
          <w:szCs w:val="32"/>
        </w:rPr>
        <w:t>7</w:t>
      </w:r>
      <w:r w:rsidR="00151631" w:rsidRPr="00151631">
        <w:rPr>
          <w:rFonts w:cs="Arial"/>
          <w:b/>
          <w:color w:val="000000" w:themeColor="text1"/>
          <w:spacing w:val="3"/>
          <w:sz w:val="32"/>
          <w:szCs w:val="32"/>
        </w:rPr>
        <w:t xml:space="preserve"> to </w:t>
      </w:r>
      <w:r w:rsidR="00237B36">
        <w:rPr>
          <w:rFonts w:cs="Arial"/>
          <w:b/>
          <w:color w:val="000000" w:themeColor="text1"/>
          <w:spacing w:val="3"/>
          <w:sz w:val="32"/>
          <w:szCs w:val="32"/>
        </w:rPr>
        <w:t>9</w:t>
      </w:r>
      <w:r w:rsidR="00151631" w:rsidRPr="00151631">
        <w:rPr>
          <w:rFonts w:cs="Arial"/>
          <w:color w:val="000000" w:themeColor="text1"/>
          <w:spacing w:val="3"/>
          <w:sz w:val="32"/>
          <w:szCs w:val="32"/>
        </w:rPr>
        <w:t>.</w:t>
      </w:r>
      <w:r w:rsidR="00151631" w:rsidRPr="00151631"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t xml:space="preserve"> </w:t>
      </w:r>
    </w:p>
    <w:p w14:paraId="3414A674" w14:textId="00CD8A20" w:rsidR="00151631" w:rsidRPr="00151631" w:rsidRDefault="00151631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</w:p>
    <w:p w14:paraId="53AB12DD" w14:textId="6838AA17" w:rsidR="00045325" w:rsidRPr="00151631" w:rsidRDefault="00E93B27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>
        <w:rPr>
          <w:rFonts w:cs="Arial"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40192" behindDoc="0" locked="0" layoutInCell="1" allowOverlap="1" wp14:anchorId="56BBAF79" wp14:editId="635460F4">
            <wp:simplePos x="0" y="0"/>
            <wp:positionH relativeFrom="page">
              <wp:posOffset>685800</wp:posOffset>
            </wp:positionH>
            <wp:positionV relativeFrom="page">
              <wp:posOffset>6552565</wp:posOffset>
            </wp:positionV>
            <wp:extent cx="2048135" cy="1685925"/>
            <wp:effectExtent l="19050" t="19050" r="28575" b="9525"/>
            <wp:wrapThrough wrapText="bothSides">
              <wp:wrapPolygon edited="0">
                <wp:start x="-201" y="-244"/>
                <wp:lineTo x="-201" y="21478"/>
                <wp:lineTo x="21700" y="21478"/>
                <wp:lineTo x="21700" y="-244"/>
                <wp:lineTo x="-201" y="-244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ChC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35" cy="168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31677" w14:textId="3F6D69F1" w:rsidR="00151631" w:rsidRPr="00151631" w:rsidRDefault="00151631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 w:rsidRPr="00151631">
        <w:rPr>
          <w:rFonts w:cs="Arial"/>
          <w:bCs/>
          <w:color w:val="000000" w:themeColor="text1"/>
          <w:sz w:val="32"/>
          <w:szCs w:val="32"/>
        </w:rPr>
        <w:t xml:space="preserve">There </w:t>
      </w:r>
      <w:r w:rsidR="00182DF0">
        <w:rPr>
          <w:rFonts w:cs="Arial"/>
          <w:bCs/>
          <w:color w:val="000000" w:themeColor="text1"/>
          <w:sz w:val="32"/>
          <w:szCs w:val="32"/>
        </w:rPr>
        <w:t>is</w:t>
      </w:r>
      <w:r w:rsidRPr="00151631">
        <w:rPr>
          <w:rFonts w:cs="Arial"/>
          <w:bCs/>
          <w:color w:val="000000" w:themeColor="text1"/>
          <w:sz w:val="32"/>
          <w:szCs w:val="32"/>
        </w:rPr>
        <w:t xml:space="preserve"> also some </w:t>
      </w:r>
      <w:r w:rsidR="00182DF0">
        <w:rPr>
          <w:rFonts w:cs="Arial"/>
          <w:bCs/>
          <w:color w:val="000000" w:themeColor="text1"/>
          <w:sz w:val="32"/>
          <w:szCs w:val="32"/>
        </w:rPr>
        <w:t>information</w:t>
      </w:r>
      <w:r w:rsidRPr="00151631">
        <w:rPr>
          <w:rFonts w:cs="Arial"/>
          <w:bCs/>
          <w:color w:val="000000" w:themeColor="text1"/>
          <w:sz w:val="32"/>
          <w:szCs w:val="32"/>
        </w:rPr>
        <w:t xml:space="preserve"> </w:t>
      </w:r>
      <w:r>
        <w:rPr>
          <w:rFonts w:cs="Arial"/>
          <w:bCs/>
          <w:color w:val="000000" w:themeColor="text1"/>
          <w:sz w:val="32"/>
          <w:szCs w:val="32"/>
        </w:rPr>
        <w:t xml:space="preserve">about </w:t>
      </w:r>
      <w:r w:rsidRPr="00151631">
        <w:rPr>
          <w:rFonts w:cs="Arial"/>
          <w:bCs/>
          <w:color w:val="000000" w:themeColor="text1"/>
          <w:sz w:val="32"/>
          <w:szCs w:val="32"/>
        </w:rPr>
        <w:t>a</w:t>
      </w:r>
      <w:r w:rsidR="00EB6BD0">
        <w:rPr>
          <w:rFonts w:cs="Arial"/>
          <w:bCs/>
          <w:color w:val="000000" w:themeColor="text1"/>
          <w:sz w:val="32"/>
          <w:szCs w:val="32"/>
        </w:rPr>
        <w:t xml:space="preserve"> serious</w:t>
      </w:r>
      <w:r w:rsidRPr="00151631">
        <w:rPr>
          <w:rFonts w:cs="Arial"/>
          <w:bCs/>
          <w:color w:val="000000" w:themeColor="text1"/>
          <w:sz w:val="32"/>
          <w:szCs w:val="32"/>
        </w:rPr>
        <w:t xml:space="preserve"> attack</w:t>
      </w:r>
      <w:r>
        <w:rPr>
          <w:rFonts w:cs="Arial"/>
          <w:bCs/>
          <w:color w:val="000000" w:themeColor="text1"/>
          <w:sz w:val="32"/>
          <w:szCs w:val="32"/>
        </w:rPr>
        <w:t xml:space="preserve"> that happened </w:t>
      </w:r>
      <w:r w:rsidRPr="00151631">
        <w:rPr>
          <w:rFonts w:cs="Arial"/>
          <w:bCs/>
          <w:color w:val="000000" w:themeColor="text1"/>
          <w:sz w:val="32"/>
          <w:szCs w:val="32"/>
        </w:rPr>
        <w:t>in Christchurch in 2019.</w:t>
      </w:r>
    </w:p>
    <w:p w14:paraId="421911B3" w14:textId="17D9EB0B" w:rsidR="00045325" w:rsidRPr="00151631" w:rsidRDefault="00CE5466" w:rsidP="00CE5466">
      <w:pPr>
        <w:tabs>
          <w:tab w:val="left" w:pos="6945"/>
        </w:tabs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>
        <w:rPr>
          <w:rFonts w:cs="Arial"/>
          <w:bCs/>
          <w:color w:val="000000" w:themeColor="text1"/>
          <w:sz w:val="32"/>
          <w:szCs w:val="32"/>
        </w:rPr>
        <w:tab/>
      </w:r>
    </w:p>
    <w:p w14:paraId="747A32E0" w14:textId="7DCF5C88" w:rsidR="00045325" w:rsidRPr="00151631" w:rsidRDefault="00045325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</w:p>
    <w:p w14:paraId="74EC1FE6" w14:textId="77777777" w:rsidR="00E93B27" w:rsidRDefault="00E93B27">
      <w:pPr>
        <w:spacing w:before="0" w:line="240" w:lineRule="auto"/>
        <w:rPr>
          <w:rFonts w:cs="Arial"/>
          <w:bCs/>
          <w:color w:val="000000" w:themeColor="text1"/>
          <w:sz w:val="32"/>
          <w:szCs w:val="32"/>
        </w:rPr>
      </w:pPr>
      <w:r>
        <w:rPr>
          <w:rFonts w:cs="Arial"/>
          <w:bCs/>
          <w:color w:val="000000" w:themeColor="text1"/>
          <w:sz w:val="32"/>
          <w:szCs w:val="32"/>
        </w:rPr>
        <w:br w:type="page"/>
      </w:r>
    </w:p>
    <w:p w14:paraId="1E42A7B7" w14:textId="3481DC45" w:rsidR="003A12CC" w:rsidRPr="00151631" w:rsidRDefault="00151631" w:rsidP="00151631">
      <w:pPr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</w:rPr>
      </w:pPr>
      <w:r w:rsidRPr="00151631">
        <w:rPr>
          <w:rFonts w:cs="Arial"/>
          <w:bCs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8400" behindDoc="1" locked="0" layoutInCell="1" allowOverlap="1" wp14:anchorId="2E81F130" wp14:editId="3718617C">
            <wp:simplePos x="0" y="0"/>
            <wp:positionH relativeFrom="column">
              <wp:posOffset>-47625</wp:posOffset>
            </wp:positionH>
            <wp:positionV relativeFrom="paragraph">
              <wp:posOffset>179070</wp:posOffset>
            </wp:positionV>
            <wp:extent cx="1537335" cy="1537335"/>
            <wp:effectExtent l="0" t="0" r="0" b="571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wellbeing upset sad comfo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2CC" w:rsidRPr="00151631">
        <w:rPr>
          <w:rFonts w:cs="Arial"/>
          <w:bCs/>
          <w:color w:val="000000" w:themeColor="text1"/>
          <w:sz w:val="32"/>
          <w:szCs w:val="32"/>
        </w:rPr>
        <w:t>There are some pictures in this booklet that may upset people.</w:t>
      </w:r>
    </w:p>
    <w:p w14:paraId="2341BC88" w14:textId="2D67A4CE" w:rsidR="003A12CC" w:rsidRDefault="003A12CC" w:rsidP="00151631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IE"/>
        </w:rPr>
      </w:pPr>
    </w:p>
    <w:p w14:paraId="774CA01B" w14:textId="77777777" w:rsidR="00151631" w:rsidRPr="00151631" w:rsidRDefault="00151631" w:rsidP="00151631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IE"/>
        </w:rPr>
      </w:pPr>
    </w:p>
    <w:p w14:paraId="2BEA7531" w14:textId="77777777" w:rsidR="003A12CC" w:rsidRPr="00151631" w:rsidRDefault="003A12CC" w:rsidP="00151631">
      <w:pPr>
        <w:spacing w:before="0" w:line="360" w:lineRule="auto"/>
        <w:ind w:left="3686"/>
        <w:rPr>
          <w:rFonts w:eastAsiaTheme="majorEastAsia" w:cs="Arial"/>
          <w:color w:val="000000" w:themeColor="text1"/>
          <w:sz w:val="32"/>
          <w:szCs w:val="32"/>
        </w:rPr>
      </w:pPr>
      <w:r w:rsidRPr="00151631">
        <w:rPr>
          <w:rFonts w:cs="Arial"/>
          <w:bCs/>
          <w:noProof/>
          <w:color w:val="000000" w:themeColor="text1"/>
          <w:sz w:val="32"/>
          <w:szCs w:val="32"/>
        </w:rPr>
        <w:t>There is also some</w:t>
      </w:r>
      <w:r w:rsidRPr="00151631">
        <w:rPr>
          <w:rFonts w:cs="Arial"/>
          <w:color w:val="000000" w:themeColor="text1"/>
          <w:sz w:val="32"/>
          <w:szCs w:val="32"/>
          <w:lang w:val="en-IE"/>
        </w:rPr>
        <w:t xml:space="preserve"> information in this booklet that may upset people when they are reading it.</w:t>
      </w:r>
    </w:p>
    <w:p w14:paraId="5C9E983A" w14:textId="6999F4F0" w:rsidR="003A12CC" w:rsidRPr="003A12CC" w:rsidRDefault="003A12CC" w:rsidP="003A12CC">
      <w:pPr>
        <w:spacing w:line="360" w:lineRule="auto"/>
        <w:rPr>
          <w:rFonts w:cs="Arial"/>
          <w:color w:val="auto"/>
          <w:sz w:val="32"/>
          <w:szCs w:val="32"/>
          <w:lang w:val="en-IE"/>
        </w:rPr>
      </w:pPr>
    </w:p>
    <w:p w14:paraId="56D7738E" w14:textId="1B290095" w:rsidR="00045325" w:rsidRPr="003A12CC" w:rsidRDefault="00D072AB" w:rsidP="00D072AB">
      <w:pPr>
        <w:spacing w:line="360" w:lineRule="auto"/>
        <w:ind w:left="3686"/>
        <w:rPr>
          <w:rFonts w:cs="Arial"/>
          <w:bCs/>
          <w:color w:val="auto"/>
          <w:sz w:val="32"/>
          <w:szCs w:val="32"/>
        </w:rPr>
      </w:pPr>
      <w:r w:rsidRPr="003A12CC">
        <w:rPr>
          <w:rFonts w:cs="Arial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81472" behindDoc="0" locked="0" layoutInCell="1" allowOverlap="1" wp14:anchorId="1E6E6687" wp14:editId="3D609AA7">
            <wp:simplePos x="0" y="0"/>
            <wp:positionH relativeFrom="column">
              <wp:posOffset>-6812</wp:posOffset>
            </wp:positionH>
            <wp:positionV relativeFrom="paragraph">
              <wp:posOffset>174</wp:posOffset>
            </wp:positionV>
            <wp:extent cx="1330037" cy="1223982"/>
            <wp:effectExtent l="0" t="0" r="3810" b="0"/>
            <wp:wrapThrough wrapText="bothSides">
              <wp:wrapPolygon edited="0">
                <wp:start x="0" y="0"/>
                <wp:lineTo x="0" y="21185"/>
                <wp:lineTo x="21352" y="21185"/>
                <wp:lineTo x="21352" y="0"/>
                <wp:lineTo x="0" y="0"/>
              </wp:wrapPolygon>
            </wp:wrapThrough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Easy Read boo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73" cy="122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325" w:rsidRPr="003A12CC">
        <w:rPr>
          <w:rFonts w:cs="Arial"/>
          <w:bCs/>
          <w:color w:val="auto"/>
          <w:sz w:val="32"/>
          <w:szCs w:val="32"/>
        </w:rPr>
        <w:t xml:space="preserve">If reading </w:t>
      </w:r>
      <w:r w:rsidR="007F0CE9">
        <w:rPr>
          <w:rFonts w:cs="Arial"/>
          <w:bCs/>
          <w:color w:val="auto"/>
          <w:sz w:val="32"/>
          <w:szCs w:val="32"/>
        </w:rPr>
        <w:t xml:space="preserve">this </w:t>
      </w:r>
      <w:r>
        <w:rPr>
          <w:rFonts w:cs="Arial"/>
          <w:bCs/>
          <w:color w:val="auto"/>
          <w:sz w:val="32"/>
          <w:szCs w:val="32"/>
        </w:rPr>
        <w:t xml:space="preserve">document </w:t>
      </w:r>
      <w:proofErr w:type="gramStart"/>
      <w:r w:rsidR="00045325" w:rsidRPr="003A12CC">
        <w:rPr>
          <w:rFonts w:cs="Arial"/>
          <w:bCs/>
          <w:color w:val="auto"/>
          <w:sz w:val="32"/>
          <w:szCs w:val="32"/>
        </w:rPr>
        <w:t>upsets</w:t>
      </w:r>
      <w:proofErr w:type="gramEnd"/>
      <w:r w:rsidR="00045325" w:rsidRPr="003A12CC">
        <w:rPr>
          <w:rFonts w:cs="Arial"/>
          <w:bCs/>
          <w:color w:val="auto"/>
          <w:sz w:val="32"/>
          <w:szCs w:val="32"/>
        </w:rPr>
        <w:t xml:space="preserve"> you then you may want to:</w:t>
      </w:r>
      <w:r w:rsidR="00045325" w:rsidRPr="003A12CC">
        <w:rPr>
          <w:rFonts w:cs="Arial"/>
          <w:bCs/>
          <w:color w:val="auto"/>
          <w:sz w:val="32"/>
          <w:szCs w:val="32"/>
        </w:rPr>
        <w:br/>
      </w:r>
    </w:p>
    <w:p w14:paraId="2CDAAA95" w14:textId="313493C2" w:rsidR="00045325" w:rsidRPr="00D072AB" w:rsidRDefault="00D072AB" w:rsidP="00516749">
      <w:pPr>
        <w:pStyle w:val="ListParagraph"/>
        <w:numPr>
          <w:ilvl w:val="0"/>
          <w:numId w:val="26"/>
        </w:numPr>
        <w:spacing w:before="0" w:line="360" w:lineRule="auto"/>
        <w:ind w:left="4253" w:hanging="567"/>
        <w:rPr>
          <w:rFonts w:cs="Arial"/>
          <w:bCs/>
          <w:color w:val="auto"/>
          <w:sz w:val="32"/>
          <w:szCs w:val="32"/>
        </w:rPr>
      </w:pPr>
      <w:r w:rsidRPr="003A12CC">
        <w:rPr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76352" behindDoc="1" locked="0" layoutInCell="1" allowOverlap="1" wp14:anchorId="4ABFBB9D" wp14:editId="3E19D2E2">
            <wp:simplePos x="0" y="0"/>
            <wp:positionH relativeFrom="column">
              <wp:posOffset>-125095</wp:posOffset>
            </wp:positionH>
            <wp:positionV relativeFrom="paragraph">
              <wp:posOffset>341976</wp:posOffset>
            </wp:positionV>
            <wp:extent cx="1454150" cy="1454150"/>
            <wp:effectExtent l="0" t="0" r="0" b="0"/>
            <wp:wrapNone/>
            <wp:docPr id="270" name="Picture 270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325" w:rsidRPr="003A12CC">
        <w:rPr>
          <w:rFonts w:cs="Arial"/>
          <w:bCs/>
          <w:color w:val="auto"/>
          <w:sz w:val="32"/>
          <w:szCs w:val="32"/>
        </w:rPr>
        <w:t>take a break from reading it</w:t>
      </w:r>
      <w:r w:rsidR="00045325" w:rsidRPr="00D072AB">
        <w:rPr>
          <w:rFonts w:cs="Arial"/>
          <w:bCs/>
          <w:color w:val="auto"/>
          <w:sz w:val="32"/>
          <w:szCs w:val="32"/>
        </w:rPr>
        <w:br/>
      </w:r>
    </w:p>
    <w:p w14:paraId="49E9C5A9" w14:textId="2612903F" w:rsidR="00045325" w:rsidRPr="003A12CC" w:rsidRDefault="00045325" w:rsidP="00516749">
      <w:pPr>
        <w:pStyle w:val="ListParagraph"/>
        <w:numPr>
          <w:ilvl w:val="0"/>
          <w:numId w:val="26"/>
        </w:numPr>
        <w:spacing w:before="0" w:line="360" w:lineRule="auto"/>
        <w:ind w:left="4253" w:hanging="567"/>
        <w:rPr>
          <w:rFonts w:cs="Arial"/>
          <w:bCs/>
          <w:color w:val="auto"/>
          <w:sz w:val="32"/>
          <w:szCs w:val="32"/>
        </w:rPr>
      </w:pPr>
      <w:r w:rsidRPr="003A12CC">
        <w:rPr>
          <w:rFonts w:cs="Arial"/>
          <w:bCs/>
          <w:color w:val="auto"/>
          <w:sz w:val="32"/>
          <w:szCs w:val="32"/>
        </w:rPr>
        <w:t>talk about your feelings to someone you trust</w:t>
      </w:r>
      <w:r w:rsidRPr="003A12CC">
        <w:rPr>
          <w:rFonts w:cs="Arial"/>
          <w:bCs/>
          <w:color w:val="auto"/>
          <w:sz w:val="32"/>
          <w:szCs w:val="32"/>
        </w:rPr>
        <w:br/>
      </w:r>
    </w:p>
    <w:p w14:paraId="303D4333" w14:textId="62641051" w:rsidR="00045325" w:rsidRPr="003A12CC" w:rsidRDefault="00E67633" w:rsidP="00516749">
      <w:pPr>
        <w:pStyle w:val="ListParagraph"/>
        <w:numPr>
          <w:ilvl w:val="0"/>
          <w:numId w:val="26"/>
        </w:numPr>
        <w:spacing w:before="0" w:line="360" w:lineRule="auto"/>
        <w:ind w:left="4253" w:hanging="567"/>
        <w:rPr>
          <w:rFonts w:cs="Arial"/>
          <w:bCs/>
          <w:color w:val="auto"/>
          <w:sz w:val="32"/>
          <w:szCs w:val="32"/>
        </w:rPr>
      </w:pPr>
      <w:r w:rsidRPr="003A12CC">
        <w:rPr>
          <w:rFonts w:cs="Arial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63040" behindDoc="0" locked="0" layoutInCell="1" allowOverlap="1" wp14:anchorId="38AE8B7B" wp14:editId="7FBBF640">
            <wp:simplePos x="0" y="0"/>
            <wp:positionH relativeFrom="margin">
              <wp:posOffset>-6523</wp:posOffset>
            </wp:positionH>
            <wp:positionV relativeFrom="paragraph">
              <wp:posOffset>444731</wp:posOffset>
            </wp:positionV>
            <wp:extent cx="1578841" cy="1106566"/>
            <wp:effectExtent l="0" t="0" r="254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41" cy="11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325" w:rsidRPr="003A12CC">
        <w:rPr>
          <w:rFonts w:cs="Arial"/>
          <w:bCs/>
          <w:color w:val="auto"/>
          <w:sz w:val="32"/>
          <w:szCs w:val="32"/>
        </w:rPr>
        <w:t>ask a support person to read it with you</w:t>
      </w:r>
      <w:r w:rsidR="00045325" w:rsidRPr="003A12CC">
        <w:rPr>
          <w:rFonts w:cs="Arial"/>
          <w:bCs/>
          <w:color w:val="auto"/>
          <w:sz w:val="32"/>
          <w:szCs w:val="32"/>
        </w:rPr>
        <w:br/>
      </w:r>
    </w:p>
    <w:p w14:paraId="0770DA24" w14:textId="5F2D27FD" w:rsidR="00045325" w:rsidRPr="003A12CC" w:rsidRDefault="00045325" w:rsidP="00516749">
      <w:pPr>
        <w:pStyle w:val="ListParagraph"/>
        <w:numPr>
          <w:ilvl w:val="0"/>
          <w:numId w:val="26"/>
        </w:numPr>
        <w:spacing w:before="0" w:line="360" w:lineRule="auto"/>
        <w:ind w:left="4253" w:hanging="567"/>
        <w:rPr>
          <w:rFonts w:cs="Arial"/>
          <w:bCs/>
          <w:color w:val="auto"/>
          <w:sz w:val="32"/>
          <w:szCs w:val="32"/>
        </w:rPr>
      </w:pPr>
      <w:r w:rsidRPr="003A12CC">
        <w:rPr>
          <w:rFonts w:cs="Arial"/>
          <w:bCs/>
          <w:color w:val="auto"/>
          <w:sz w:val="32"/>
          <w:szCs w:val="32"/>
        </w:rPr>
        <w:t>only read a little bit at a time.</w:t>
      </w:r>
    </w:p>
    <w:p w14:paraId="7005FC3C" w14:textId="704A9FD9" w:rsidR="00045325" w:rsidRDefault="00045325" w:rsidP="00045325"/>
    <w:p w14:paraId="369B4DD6" w14:textId="4D22E2E6" w:rsidR="00045325" w:rsidRDefault="00045325" w:rsidP="00045325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0A1B70D7" w14:textId="3E7A83E2" w:rsidR="00237B36" w:rsidRDefault="00237B36" w:rsidP="00237B36">
      <w:pPr>
        <w:spacing w:before="0" w:line="360" w:lineRule="auto"/>
        <w:ind w:left="3544"/>
        <w:rPr>
          <w:rFonts w:cs="Arial"/>
          <w:bCs/>
          <w:color w:val="auto"/>
          <w:sz w:val="32"/>
          <w:szCs w:val="32"/>
        </w:rPr>
      </w:pPr>
      <w:r>
        <w:rPr>
          <w:rFonts w:cs="Arial"/>
          <w:bCs/>
          <w:noProof/>
          <w:color w:val="auto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81152" behindDoc="0" locked="0" layoutInCell="1" allowOverlap="1" wp14:anchorId="38FA2F69" wp14:editId="68E2E065">
            <wp:simplePos x="0" y="0"/>
            <wp:positionH relativeFrom="page">
              <wp:posOffset>810144</wp:posOffset>
            </wp:positionH>
            <wp:positionV relativeFrom="page">
              <wp:posOffset>893445</wp:posOffset>
            </wp:positionV>
            <wp:extent cx="1883991" cy="2618509"/>
            <wp:effectExtent l="19050" t="19050" r="21590" b="10795"/>
            <wp:wrapThrough wrapText="bothSides">
              <wp:wrapPolygon edited="0">
                <wp:start x="-218" y="-157"/>
                <wp:lineTo x="-218" y="21532"/>
                <wp:lineTo x="21629" y="21532"/>
                <wp:lineTo x="21629" y="-157"/>
                <wp:lineTo x="-218" y="-157"/>
              </wp:wrapPolygon>
            </wp:wrapThrough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Cover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91" cy="2618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B36">
        <w:rPr>
          <w:rFonts w:cs="Arial"/>
          <w:bCs/>
          <w:color w:val="auto"/>
          <w:sz w:val="32"/>
          <w:szCs w:val="32"/>
        </w:rPr>
        <w:t>The Ministry of Justice have written a document called:</w:t>
      </w:r>
    </w:p>
    <w:p w14:paraId="59C4AC5E" w14:textId="77777777" w:rsidR="00237B36" w:rsidRPr="00237B36" w:rsidRDefault="00237B36" w:rsidP="00237B36">
      <w:pPr>
        <w:spacing w:before="0" w:line="360" w:lineRule="auto"/>
        <w:ind w:left="3544"/>
        <w:rPr>
          <w:rFonts w:cs="Arial"/>
          <w:bCs/>
          <w:color w:val="auto"/>
          <w:sz w:val="32"/>
          <w:szCs w:val="32"/>
        </w:rPr>
      </w:pPr>
    </w:p>
    <w:p w14:paraId="69156ED3" w14:textId="77777777" w:rsidR="00237B36" w:rsidRPr="00237B36" w:rsidRDefault="00237B36" w:rsidP="00237B36">
      <w:pPr>
        <w:pStyle w:val="Heading2"/>
        <w:shd w:val="clear" w:color="auto" w:fill="FFFFFF"/>
        <w:spacing w:before="0" w:after="0" w:line="360" w:lineRule="auto"/>
        <w:ind w:left="3544"/>
        <w:rPr>
          <w:rFonts w:cs="Arial"/>
          <w:color w:val="000000"/>
          <w:sz w:val="32"/>
          <w:szCs w:val="32"/>
          <w:lang w:eastAsia="en-NZ"/>
        </w:rPr>
      </w:pPr>
      <w:r w:rsidRPr="00237B36">
        <w:rPr>
          <w:rFonts w:cs="Arial"/>
          <w:color w:val="000000"/>
          <w:sz w:val="32"/>
          <w:szCs w:val="32"/>
        </w:rPr>
        <w:t>Proposals against incitement of hatred and discrimination in Aotearoa New Zealand</w:t>
      </w:r>
    </w:p>
    <w:p w14:paraId="764979A7" w14:textId="77777777" w:rsidR="00237B36" w:rsidRPr="00237B36" w:rsidRDefault="00237B36" w:rsidP="00237B36">
      <w:pPr>
        <w:spacing w:before="0" w:line="360" w:lineRule="auto"/>
        <w:ind w:left="3686"/>
        <w:rPr>
          <w:rFonts w:cs="Arial"/>
          <w:bCs/>
          <w:color w:val="auto"/>
          <w:sz w:val="32"/>
          <w:szCs w:val="32"/>
        </w:rPr>
      </w:pPr>
    </w:p>
    <w:p w14:paraId="7BCCF62C" w14:textId="77777777" w:rsidR="00237B36" w:rsidRPr="00237B36" w:rsidRDefault="00237B36" w:rsidP="00237B36">
      <w:pPr>
        <w:spacing w:before="0" w:line="360" w:lineRule="auto"/>
        <w:ind w:left="3686"/>
        <w:rPr>
          <w:rFonts w:cs="Arial"/>
          <w:bCs/>
          <w:color w:val="auto"/>
          <w:sz w:val="32"/>
          <w:szCs w:val="32"/>
        </w:rPr>
      </w:pPr>
    </w:p>
    <w:p w14:paraId="010CF597" w14:textId="77777777" w:rsidR="00237B36" w:rsidRPr="00237B36" w:rsidRDefault="00237B36" w:rsidP="00237B36">
      <w:pPr>
        <w:spacing w:before="0" w:line="360" w:lineRule="auto"/>
        <w:ind w:left="3686"/>
        <w:rPr>
          <w:rFonts w:cs="Arial"/>
          <w:bCs/>
          <w:color w:val="auto"/>
          <w:sz w:val="32"/>
          <w:szCs w:val="32"/>
        </w:rPr>
      </w:pPr>
      <w:r w:rsidRPr="00237B36">
        <w:rPr>
          <w:rFonts w:cs="Arial"/>
          <w:noProof/>
          <w:color w:val="auto"/>
          <w:lang w:eastAsia="en-NZ"/>
        </w:rPr>
        <w:drawing>
          <wp:anchor distT="0" distB="0" distL="114300" distR="114300" simplePos="0" relativeHeight="252078080" behindDoc="0" locked="0" layoutInCell="1" allowOverlap="1" wp14:anchorId="3692292D" wp14:editId="62C7794D">
            <wp:simplePos x="0" y="0"/>
            <wp:positionH relativeFrom="column">
              <wp:posOffset>62346</wp:posOffset>
            </wp:positionH>
            <wp:positionV relativeFrom="paragraph">
              <wp:posOffset>535940</wp:posOffset>
            </wp:positionV>
            <wp:extent cx="955675" cy="1085850"/>
            <wp:effectExtent l="0" t="0" r="0" b="0"/>
            <wp:wrapNone/>
            <wp:docPr id="1351" name="Picture 135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, electronics, computer, displ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B36">
        <w:rPr>
          <w:rFonts w:cs="Arial"/>
          <w:bCs/>
          <w:color w:val="auto"/>
          <w:sz w:val="32"/>
          <w:szCs w:val="32"/>
        </w:rPr>
        <w:t xml:space="preserve">You can find this report on the Ministry of Justice </w:t>
      </w:r>
      <w:r w:rsidRPr="00237B36">
        <w:rPr>
          <w:rFonts w:cs="Arial"/>
          <w:b/>
          <w:bCs/>
          <w:color w:val="auto"/>
          <w:sz w:val="32"/>
          <w:szCs w:val="32"/>
        </w:rPr>
        <w:t>website</w:t>
      </w:r>
      <w:r w:rsidRPr="00237B36">
        <w:rPr>
          <w:rFonts w:cs="Arial"/>
          <w:bCs/>
          <w:color w:val="auto"/>
          <w:sz w:val="32"/>
          <w:szCs w:val="32"/>
        </w:rPr>
        <w:t>:</w:t>
      </w:r>
    </w:p>
    <w:p w14:paraId="69366237" w14:textId="77777777" w:rsidR="00237B36" w:rsidRPr="00FB1FC4" w:rsidRDefault="00237B36" w:rsidP="00237B36">
      <w:pPr>
        <w:spacing w:before="0" w:line="360" w:lineRule="auto"/>
        <w:ind w:left="3686"/>
        <w:rPr>
          <w:rFonts w:cs="Arial"/>
          <w:b/>
          <w:bCs/>
          <w:color w:val="auto"/>
          <w:sz w:val="32"/>
          <w:szCs w:val="32"/>
        </w:rPr>
      </w:pPr>
    </w:p>
    <w:p w14:paraId="6662D94E" w14:textId="629F97E4" w:rsidR="00237B36" w:rsidRPr="00FB1FC4" w:rsidRDefault="00107628" w:rsidP="006F4CE5">
      <w:pPr>
        <w:spacing w:before="0" w:line="360" w:lineRule="auto"/>
        <w:ind w:left="3544"/>
        <w:rPr>
          <w:rFonts w:cs="Arial"/>
          <w:b/>
          <w:bCs/>
          <w:color w:val="auto"/>
          <w:sz w:val="32"/>
          <w:szCs w:val="32"/>
        </w:rPr>
      </w:pPr>
      <w:hyperlink r:id="rId29" w:history="1">
        <w:r w:rsidR="00237B36" w:rsidRPr="00FB1FC4">
          <w:rPr>
            <w:rStyle w:val="Hyperlink"/>
            <w:rFonts w:cs="Arial"/>
            <w:b/>
            <w:bCs/>
            <w:sz w:val="32"/>
            <w:szCs w:val="32"/>
            <w:u w:val="none"/>
          </w:rPr>
          <w:t>https://www.justice.govt.nz/assets/Documents/Publications/Incitement-Discussion-Document.pdf</w:t>
        </w:r>
      </w:hyperlink>
    </w:p>
    <w:p w14:paraId="79377E44" w14:textId="77777777" w:rsidR="00237B36" w:rsidRDefault="00237B36" w:rsidP="00237B36">
      <w:pPr>
        <w:spacing w:before="0" w:line="360" w:lineRule="auto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br w:type="page"/>
      </w:r>
    </w:p>
    <w:p w14:paraId="60F3FD59" w14:textId="72FB198C" w:rsidR="00237B36" w:rsidRPr="00237B36" w:rsidRDefault="00C17A9F" w:rsidP="00237B36">
      <w:pPr>
        <w:ind w:left="3686"/>
        <w:rPr>
          <w:rFonts w:cs="Arial"/>
          <w:bCs/>
          <w:color w:val="auto"/>
          <w:sz w:val="32"/>
          <w:szCs w:val="32"/>
        </w:rPr>
      </w:pPr>
      <w:r>
        <w:rPr>
          <w:rFonts w:cs="Arial"/>
          <w:noProof/>
          <w:color w:val="auto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85248" behindDoc="0" locked="0" layoutInCell="1" allowOverlap="1" wp14:anchorId="0B834947" wp14:editId="19856D6B">
            <wp:simplePos x="0" y="0"/>
            <wp:positionH relativeFrom="page">
              <wp:posOffset>713394</wp:posOffset>
            </wp:positionH>
            <wp:positionV relativeFrom="page">
              <wp:posOffset>700174</wp:posOffset>
            </wp:positionV>
            <wp:extent cx="2051605" cy="2951018"/>
            <wp:effectExtent l="19050" t="19050" r="25400" b="20955"/>
            <wp:wrapThrough wrapText="bothSides">
              <wp:wrapPolygon edited="0">
                <wp:start x="-201" y="-139"/>
                <wp:lineTo x="-201" y="21614"/>
                <wp:lineTo x="21667" y="21614"/>
                <wp:lineTo x="21667" y="-139"/>
                <wp:lineTo x="-201" y="-139"/>
              </wp:wrapPolygon>
            </wp:wrapThrough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Cov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05" cy="29510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B36" w:rsidRPr="00237B36">
        <w:rPr>
          <w:rFonts w:cs="Arial"/>
          <w:bCs/>
          <w:color w:val="auto"/>
          <w:sz w:val="32"/>
          <w:szCs w:val="32"/>
        </w:rPr>
        <w:t>This is an Easy Read translation of the summary document.</w:t>
      </w:r>
    </w:p>
    <w:p w14:paraId="0B4B28E9" w14:textId="3BA98FB6" w:rsidR="00237B36" w:rsidRPr="00237B36" w:rsidRDefault="00237B36" w:rsidP="00237B36">
      <w:pPr>
        <w:rPr>
          <w:rFonts w:cs="Arial"/>
          <w:bCs/>
          <w:color w:val="auto"/>
          <w:sz w:val="32"/>
          <w:szCs w:val="32"/>
        </w:rPr>
      </w:pPr>
    </w:p>
    <w:p w14:paraId="5D6D237F" w14:textId="77777777" w:rsidR="00237B36" w:rsidRPr="00237B36" w:rsidRDefault="00237B36" w:rsidP="00237B36">
      <w:pPr>
        <w:rPr>
          <w:rFonts w:cs="Arial"/>
          <w:bCs/>
          <w:color w:val="auto"/>
          <w:sz w:val="32"/>
          <w:szCs w:val="32"/>
        </w:rPr>
      </w:pPr>
    </w:p>
    <w:p w14:paraId="3EF7A976" w14:textId="77777777" w:rsidR="00237B36" w:rsidRPr="00237B36" w:rsidRDefault="00237B36" w:rsidP="00237B36">
      <w:pPr>
        <w:ind w:left="3686"/>
        <w:rPr>
          <w:rFonts w:cs="Arial"/>
          <w:bCs/>
          <w:color w:val="auto"/>
          <w:sz w:val="32"/>
          <w:szCs w:val="32"/>
        </w:rPr>
      </w:pPr>
      <w:r w:rsidRPr="00237B36">
        <w:rPr>
          <w:rFonts w:cs="Arial"/>
          <w:bCs/>
          <w:color w:val="auto"/>
          <w:sz w:val="32"/>
          <w:szCs w:val="32"/>
        </w:rPr>
        <w:t>This is a long document.</w:t>
      </w:r>
    </w:p>
    <w:p w14:paraId="3E2CE40A" w14:textId="77777777" w:rsidR="00237B36" w:rsidRPr="00237B36" w:rsidRDefault="00237B36" w:rsidP="00237B36">
      <w:pPr>
        <w:ind w:left="3686"/>
        <w:rPr>
          <w:rFonts w:cs="Arial"/>
          <w:bCs/>
          <w:color w:val="auto"/>
          <w:sz w:val="32"/>
          <w:szCs w:val="32"/>
        </w:rPr>
      </w:pPr>
    </w:p>
    <w:p w14:paraId="5B353B1C" w14:textId="77777777" w:rsidR="00237B36" w:rsidRPr="00237B36" w:rsidRDefault="00237B36" w:rsidP="00237B36">
      <w:pPr>
        <w:ind w:left="3686"/>
        <w:rPr>
          <w:rFonts w:cs="Arial"/>
          <w:bCs/>
          <w:color w:val="auto"/>
          <w:sz w:val="32"/>
          <w:szCs w:val="32"/>
        </w:rPr>
      </w:pPr>
    </w:p>
    <w:p w14:paraId="24297518" w14:textId="77777777" w:rsidR="00237B36" w:rsidRPr="00237B36" w:rsidRDefault="00237B36" w:rsidP="00237B36">
      <w:pPr>
        <w:ind w:left="3686"/>
        <w:rPr>
          <w:rFonts w:cs="Arial"/>
          <w:bCs/>
          <w:color w:val="auto"/>
          <w:sz w:val="32"/>
          <w:szCs w:val="32"/>
        </w:rPr>
      </w:pPr>
      <w:r w:rsidRPr="00237B36">
        <w:rPr>
          <w:rFonts w:cs="Arial"/>
          <w:bCs/>
          <w:color w:val="auto"/>
          <w:sz w:val="32"/>
          <w:szCs w:val="32"/>
        </w:rPr>
        <w:t>You can:</w:t>
      </w:r>
    </w:p>
    <w:p w14:paraId="657DDDFA" w14:textId="77777777" w:rsidR="00237B36" w:rsidRPr="00237B36" w:rsidRDefault="00237B36" w:rsidP="00237B36">
      <w:pPr>
        <w:ind w:left="3686"/>
        <w:rPr>
          <w:rFonts w:cs="Arial"/>
          <w:bCs/>
          <w:color w:val="auto"/>
          <w:sz w:val="32"/>
          <w:szCs w:val="32"/>
        </w:rPr>
      </w:pPr>
    </w:p>
    <w:p w14:paraId="28B9ABDE" w14:textId="77777777" w:rsidR="00237B36" w:rsidRPr="00237B36" w:rsidRDefault="00237B36" w:rsidP="00237B36">
      <w:pPr>
        <w:pStyle w:val="ListParagraph"/>
        <w:numPr>
          <w:ilvl w:val="0"/>
          <w:numId w:val="31"/>
        </w:numPr>
        <w:spacing w:before="0" w:line="360" w:lineRule="auto"/>
        <w:ind w:left="4253" w:hanging="567"/>
        <w:rPr>
          <w:rFonts w:cs="Arial"/>
          <w:bCs/>
          <w:color w:val="auto"/>
          <w:sz w:val="32"/>
          <w:szCs w:val="32"/>
        </w:rPr>
      </w:pPr>
      <w:r w:rsidRPr="00237B36">
        <w:rPr>
          <w:rFonts w:cs="Arial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2080128" behindDoc="0" locked="0" layoutInCell="1" allowOverlap="1" wp14:anchorId="7D154900" wp14:editId="2EC371AC">
            <wp:simplePos x="0" y="0"/>
            <wp:positionH relativeFrom="margin">
              <wp:posOffset>0</wp:posOffset>
            </wp:positionH>
            <wp:positionV relativeFrom="paragraph">
              <wp:posOffset>282459</wp:posOffset>
            </wp:positionV>
            <wp:extent cx="1578610" cy="1106170"/>
            <wp:effectExtent l="0" t="0" r="254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B36">
        <w:rPr>
          <w:rFonts w:cs="Arial"/>
          <w:bCs/>
          <w:noProof/>
          <w:color w:val="auto"/>
          <w:sz w:val="32"/>
          <w:szCs w:val="32"/>
          <w:lang w:eastAsia="en-NZ"/>
        </w:rPr>
        <w:t xml:space="preserve"> </w:t>
      </w:r>
      <w:r w:rsidRPr="00237B36">
        <w:rPr>
          <w:rFonts w:cs="Arial"/>
          <w:bCs/>
          <w:color w:val="auto"/>
          <w:sz w:val="32"/>
          <w:szCs w:val="32"/>
        </w:rPr>
        <w:t>ask someone you know to read it with you</w:t>
      </w:r>
      <w:r w:rsidRPr="00237B36">
        <w:rPr>
          <w:rFonts w:cs="Arial"/>
          <w:bCs/>
          <w:color w:val="auto"/>
          <w:sz w:val="32"/>
          <w:szCs w:val="32"/>
        </w:rPr>
        <w:br/>
      </w:r>
    </w:p>
    <w:p w14:paraId="76033AA3" w14:textId="77777777" w:rsidR="00237B36" w:rsidRPr="00237B36" w:rsidRDefault="00237B36" w:rsidP="00237B36">
      <w:pPr>
        <w:pStyle w:val="ListParagraph"/>
        <w:numPr>
          <w:ilvl w:val="0"/>
          <w:numId w:val="26"/>
        </w:numPr>
        <w:spacing w:before="0" w:line="360" w:lineRule="auto"/>
        <w:ind w:left="4253" w:hanging="567"/>
        <w:rPr>
          <w:rFonts w:cs="Arial"/>
          <w:bCs/>
          <w:color w:val="auto"/>
          <w:sz w:val="32"/>
          <w:szCs w:val="32"/>
        </w:rPr>
      </w:pPr>
      <w:r w:rsidRPr="00237B36">
        <w:rPr>
          <w:rFonts w:cs="Arial"/>
          <w:bCs/>
          <w:color w:val="auto"/>
          <w:sz w:val="32"/>
          <w:szCs w:val="32"/>
        </w:rPr>
        <w:t>only read a little bit at a time.</w:t>
      </w:r>
    </w:p>
    <w:p w14:paraId="74ED7AFE" w14:textId="77777777" w:rsidR="00237B36" w:rsidRDefault="00237B36" w:rsidP="00237B36">
      <w:pPr>
        <w:ind w:left="3686"/>
        <w:rPr>
          <w:rFonts w:cs="Arial"/>
          <w:bCs/>
          <w:sz w:val="32"/>
          <w:szCs w:val="32"/>
        </w:rPr>
      </w:pPr>
    </w:p>
    <w:p w14:paraId="5594652C" w14:textId="77777777" w:rsidR="00237B36" w:rsidRDefault="00237B36" w:rsidP="00237B36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53CD8A8F" w14:textId="0C06F552" w:rsidR="00AA285C" w:rsidRPr="00437AF6" w:rsidRDefault="00773E3E" w:rsidP="009F5688">
      <w:pPr>
        <w:pStyle w:val="Heading1"/>
        <w:spacing w:after="0" w:line="360" w:lineRule="auto"/>
        <w:rPr>
          <w:lang w:val="en-US"/>
        </w:rPr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9692CD4" wp14:editId="1AEC981F">
                <wp:simplePos x="0" y="0"/>
                <wp:positionH relativeFrom="column">
                  <wp:posOffset>18733</wp:posOffset>
                </wp:positionH>
                <wp:positionV relativeFrom="paragraph">
                  <wp:posOffset>-181292</wp:posOffset>
                </wp:positionV>
                <wp:extent cx="5728017" cy="1263332"/>
                <wp:effectExtent l="19050" t="19050" r="25400" b="1333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12633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F358A" id="Rectangle 464" o:spid="_x0000_s1026" style="position:absolute;margin-left:1.5pt;margin-top:-14.25pt;width:451pt;height:99.45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" filled="f" strokecolor="#0070c0" strokeweight="3pt"/>
            </w:pict>
          </mc:Fallback>
        </mc:AlternateContent>
      </w:r>
      <w:r w:rsidR="007F48C9" w:rsidRPr="00437AF6">
        <w:rPr>
          <w:lang w:val="en-US"/>
        </w:rPr>
        <w:t xml:space="preserve">What is </w:t>
      </w:r>
      <w:r w:rsidR="007F0CE9">
        <w:rPr>
          <w:lang w:val="en-US"/>
        </w:rPr>
        <w:t>discrimination and      incitement of hate</w:t>
      </w:r>
      <w:r w:rsidR="007F48C9" w:rsidRPr="00437AF6">
        <w:rPr>
          <w:lang w:val="en-US"/>
        </w:rPr>
        <w:t>?</w:t>
      </w:r>
      <w:r w:rsidRPr="00773E3E">
        <w:rPr>
          <w:b w:val="0"/>
          <w:bCs w:val="0"/>
          <w:noProof/>
          <w:sz w:val="52"/>
          <w:szCs w:val="52"/>
          <w:lang w:eastAsia="en-NZ"/>
        </w:rPr>
        <w:t xml:space="preserve"> </w:t>
      </w:r>
    </w:p>
    <w:p w14:paraId="2FFAD485" w14:textId="05FD06C3" w:rsidR="007F48C9" w:rsidRPr="00237B36" w:rsidRDefault="007F48C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6"/>
          <w:szCs w:val="32"/>
          <w:lang w:val="en-US"/>
        </w:rPr>
      </w:pPr>
    </w:p>
    <w:p w14:paraId="490C3733" w14:textId="77777777" w:rsidR="00773E3E" w:rsidRPr="00237B36" w:rsidRDefault="00773E3E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6"/>
          <w:szCs w:val="32"/>
          <w:lang w:val="en-US"/>
        </w:rPr>
      </w:pPr>
    </w:p>
    <w:p w14:paraId="0D6F4770" w14:textId="56F9076F" w:rsidR="00AA285C" w:rsidRPr="00437AF6" w:rsidRDefault="007F0CE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4144" behindDoc="0" locked="0" layoutInCell="1" allowOverlap="1" wp14:anchorId="7C36E486" wp14:editId="01949F6D">
            <wp:simplePos x="0" y="0"/>
            <wp:positionH relativeFrom="margin">
              <wp:posOffset>-6350</wp:posOffset>
            </wp:positionH>
            <wp:positionV relativeFrom="paragraph">
              <wp:posOffset>178955</wp:posOffset>
            </wp:positionV>
            <wp:extent cx="1386016" cy="1911928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16" cy="19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85C" w:rsidRPr="00437AF6">
        <w:rPr>
          <w:rFonts w:cs="Arial"/>
          <w:color w:val="000000" w:themeColor="text1"/>
          <w:sz w:val="32"/>
          <w:szCs w:val="32"/>
          <w:lang w:val="en-US"/>
        </w:rPr>
        <w:t xml:space="preserve">This document is about changing the </w:t>
      </w:r>
      <w:r w:rsidR="00AA285C" w:rsidRPr="00E56859">
        <w:rPr>
          <w:rFonts w:cs="Arial"/>
          <w:b/>
          <w:color w:val="000000" w:themeColor="text1"/>
          <w:sz w:val="32"/>
          <w:szCs w:val="32"/>
          <w:lang w:val="en-US"/>
        </w:rPr>
        <w:t>law</w:t>
      </w:r>
      <w:r w:rsidR="00AA285C" w:rsidRPr="00437AF6">
        <w:rPr>
          <w:rFonts w:cs="Arial"/>
          <w:color w:val="000000" w:themeColor="text1"/>
          <w:sz w:val="32"/>
          <w:szCs w:val="32"/>
          <w:lang w:val="en-US"/>
        </w:rPr>
        <w:t xml:space="preserve"> about: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373A1B74" w14:textId="74D1BBBA" w:rsidR="00AA285C" w:rsidRPr="00437AF6" w:rsidRDefault="007F48C9" w:rsidP="00516749">
      <w:pPr>
        <w:pStyle w:val="BodyText"/>
        <w:numPr>
          <w:ilvl w:val="0"/>
          <w:numId w:val="14"/>
        </w:numPr>
        <w:spacing w:before="0" w:line="360" w:lineRule="auto"/>
        <w:ind w:left="3686" w:firstLine="0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discrimination </w:t>
      </w:r>
      <w:r w:rsidR="00A61070" w:rsidRPr="00437AF6">
        <w:rPr>
          <w:rFonts w:cs="Arial"/>
          <w:b/>
          <w:bCs/>
          <w:color w:val="000000" w:themeColor="text1"/>
          <w:sz w:val="32"/>
          <w:szCs w:val="32"/>
        </w:rPr>
        <w:br/>
      </w:r>
    </w:p>
    <w:p w14:paraId="369F591B" w14:textId="3BFC7623" w:rsidR="00AA285C" w:rsidRPr="00437AF6" w:rsidRDefault="007F48C9" w:rsidP="00516749">
      <w:pPr>
        <w:pStyle w:val="BodyText"/>
        <w:numPr>
          <w:ilvl w:val="0"/>
          <w:numId w:val="14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incitement of hate</w:t>
      </w:r>
      <w:r w:rsidR="00AA285C"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2AFAE25D" w14:textId="77777777" w:rsidR="007F0CE9" w:rsidRDefault="007F0CE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1C6A31BD" w14:textId="2A450947" w:rsidR="00A72404" w:rsidRDefault="00432F9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5D28A0A0" wp14:editId="3DB4DAFC">
            <wp:simplePos x="0" y="0"/>
            <wp:positionH relativeFrom="page">
              <wp:posOffset>738505</wp:posOffset>
            </wp:positionH>
            <wp:positionV relativeFrom="page">
              <wp:posOffset>5155565</wp:posOffset>
            </wp:positionV>
            <wp:extent cx="1891145" cy="1258242"/>
            <wp:effectExtent l="0" t="0" r="0" b="0"/>
            <wp:wrapThrough wrapText="bothSides">
              <wp:wrapPolygon edited="0">
                <wp:start x="0" y="0"/>
                <wp:lineTo x="0" y="21262"/>
                <wp:lineTo x="21324" y="21262"/>
                <wp:lineTo x="21324" y="0"/>
                <wp:lineTo x="0" y="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hive_ NZ governme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45" cy="125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404" w:rsidRPr="00DC20C9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189F311" wp14:editId="5E41CCD7">
                <wp:simplePos x="0" y="0"/>
                <wp:positionH relativeFrom="margin">
                  <wp:posOffset>2214245</wp:posOffset>
                </wp:positionH>
                <wp:positionV relativeFrom="paragraph">
                  <wp:posOffset>232410</wp:posOffset>
                </wp:positionV>
                <wp:extent cx="3533775" cy="1171575"/>
                <wp:effectExtent l="0" t="0" r="952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21784" id="Rectangle 14" o:spid="_x0000_s1026" style="position:absolute;margin-left:174.35pt;margin-top:18.3pt;width:278.25pt;height:92.25pt;z-index:-251533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" fillcolor="#c6d9f1 [671]" stroked="f" strokeweight="2pt">
                <w10:wrap anchorx="margin"/>
              </v:rect>
            </w:pict>
          </mc:Fallback>
        </mc:AlternateContent>
      </w:r>
    </w:p>
    <w:p w14:paraId="785F34BC" w14:textId="6AD5A4CE" w:rsidR="00A72404" w:rsidRPr="00437AF6" w:rsidRDefault="00A72404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b/>
          <w:bCs/>
          <w:color w:val="000000"/>
          <w:sz w:val="32"/>
          <w:szCs w:val="32"/>
        </w:rPr>
        <w:t>Laws</w:t>
      </w:r>
      <w:r>
        <w:rPr>
          <w:rFonts w:cs="Arial"/>
          <w:color w:val="000000"/>
          <w:sz w:val="32"/>
          <w:szCs w:val="32"/>
        </w:rPr>
        <w:t xml:space="preserve"> are rules made by the government which people must follow.</w:t>
      </w:r>
    </w:p>
    <w:p w14:paraId="67C68515" w14:textId="69F03E86" w:rsidR="00A72404" w:rsidRDefault="00A72404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50A7110A" w14:textId="409B86F4" w:rsidR="007F48C9" w:rsidRPr="00437AF6" w:rsidRDefault="00E93B27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5168" behindDoc="0" locked="0" layoutInCell="1" allowOverlap="1" wp14:anchorId="07364610" wp14:editId="1D5C2A80">
            <wp:simplePos x="0" y="0"/>
            <wp:positionH relativeFrom="margin">
              <wp:posOffset>-151130</wp:posOffset>
            </wp:positionH>
            <wp:positionV relativeFrom="paragraph">
              <wp:posOffset>170815</wp:posOffset>
            </wp:positionV>
            <wp:extent cx="1899285" cy="118681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325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9AD235D" wp14:editId="73D73488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3533775" cy="2722418"/>
                <wp:effectExtent l="0" t="0" r="9525" b="190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2241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7D091" id="Rectangle 58" o:spid="_x0000_s1026" style="position:absolute;margin-left:227.05pt;margin-top:13.6pt;width:278.25pt;height:214.35pt;z-index:-2515957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" fillcolor="#c6d9f1 [671]" stroked="f" strokeweight="2pt">
                <w10:wrap anchorx="margin"/>
              </v:rect>
            </w:pict>
          </mc:Fallback>
        </mc:AlternateContent>
      </w:r>
    </w:p>
    <w:p w14:paraId="235F6FEF" w14:textId="0A166556" w:rsidR="007F48C9" w:rsidRPr="00CD1CE3" w:rsidRDefault="00D072AB" w:rsidP="00CD1CE3">
      <w:pPr>
        <w:pStyle w:val="BodyText"/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84544" behindDoc="0" locked="0" layoutInCell="1" allowOverlap="1" wp14:anchorId="46055694" wp14:editId="220742EA">
            <wp:simplePos x="0" y="0"/>
            <wp:positionH relativeFrom="page">
              <wp:posOffset>911687</wp:posOffset>
            </wp:positionH>
            <wp:positionV relativeFrom="page">
              <wp:posOffset>8269374</wp:posOffset>
            </wp:positionV>
            <wp:extent cx="1517073" cy="1517073"/>
            <wp:effectExtent l="0" t="0" r="6985" b="6985"/>
            <wp:wrapThrough wrapText="bothSides">
              <wp:wrapPolygon edited="0">
                <wp:start x="5696" y="0"/>
                <wp:lineTo x="4069" y="2984"/>
                <wp:lineTo x="3526" y="4340"/>
                <wp:lineTo x="1085" y="4882"/>
                <wp:lineTo x="0" y="6239"/>
                <wp:lineTo x="0" y="8951"/>
                <wp:lineTo x="1085" y="13291"/>
                <wp:lineTo x="542" y="18445"/>
                <wp:lineTo x="3526" y="21157"/>
                <wp:lineTo x="4611" y="21428"/>
                <wp:lineTo x="7052" y="21428"/>
                <wp:lineTo x="19530" y="21157"/>
                <wp:lineTo x="21157" y="20614"/>
                <wp:lineTo x="20343" y="13291"/>
                <wp:lineTo x="21428" y="8951"/>
                <wp:lineTo x="20886" y="3255"/>
                <wp:lineTo x="16546" y="1627"/>
                <wp:lineTo x="7866" y="0"/>
                <wp:lineTo x="5696" y="0"/>
              </wp:wrapPolygon>
            </wp:wrapThrough>
            <wp:docPr id="35" name="Picture 35" descr="Visitors 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itors No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73" cy="15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A62" w:rsidRPr="00CD1CE3">
        <w:rPr>
          <w:rFonts w:cs="Arial"/>
          <w:b/>
          <w:bCs/>
          <w:color w:val="000000" w:themeColor="text1"/>
          <w:sz w:val="32"/>
          <w:szCs w:val="32"/>
          <w:lang w:val="en-US"/>
        </w:rPr>
        <w:t>Discrimination</w:t>
      </w:r>
      <w:r w:rsidR="00FA2A62" w:rsidRPr="00DC20C9">
        <w:rPr>
          <w:rFonts w:cs="Arial"/>
          <w:bCs/>
          <w:color w:val="000000" w:themeColor="text1"/>
          <w:sz w:val="32"/>
          <w:szCs w:val="32"/>
          <w:lang w:val="en-US"/>
        </w:rPr>
        <w:t xml:space="preserve"> is when people are treated unfairly because of</w:t>
      </w:r>
      <w:r w:rsidR="00FA2A62">
        <w:rPr>
          <w:rFonts w:cs="Arial"/>
          <w:bCs/>
          <w:color w:val="000000" w:themeColor="text1"/>
          <w:sz w:val="32"/>
          <w:szCs w:val="32"/>
          <w:lang w:val="en-US"/>
        </w:rPr>
        <w:t xml:space="preserve"> things like </w:t>
      </w:r>
      <w:r w:rsidR="00432F95" w:rsidRPr="00CD1CE3">
        <w:rPr>
          <w:rFonts w:cs="Arial"/>
          <w:bCs/>
          <w:color w:val="000000" w:themeColor="text1"/>
          <w:sz w:val="32"/>
          <w:szCs w:val="32"/>
          <w:lang w:val="en-US"/>
        </w:rPr>
        <w:t>t</w:t>
      </w:r>
      <w:r w:rsidR="00FA2A62" w:rsidRPr="00DC20C9">
        <w:rPr>
          <w:rFonts w:cs="Arial"/>
          <w:bCs/>
          <w:color w:val="000000" w:themeColor="text1"/>
          <w:sz w:val="32"/>
          <w:szCs w:val="32"/>
          <w:lang w:val="en-US"/>
        </w:rPr>
        <w:t>heir</w:t>
      </w:r>
      <w:r w:rsidR="00432F95">
        <w:rPr>
          <w:rFonts w:cs="Arial"/>
          <w:bCs/>
          <w:color w:val="000000" w:themeColor="text1"/>
          <w:sz w:val="32"/>
          <w:szCs w:val="32"/>
          <w:lang w:val="en-US"/>
        </w:rPr>
        <w:t>: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2F17E352" w14:textId="19FD191A" w:rsidR="00A72404" w:rsidRDefault="00A72404" w:rsidP="00516749">
      <w:pPr>
        <w:pStyle w:val="BodyText"/>
        <w:numPr>
          <w:ilvl w:val="0"/>
          <w:numId w:val="1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religious beliefs</w:t>
      </w:r>
    </w:p>
    <w:p w14:paraId="33826205" w14:textId="55E27957" w:rsidR="00A72404" w:rsidRDefault="00A72404" w:rsidP="00DC20C9">
      <w:pPr>
        <w:pStyle w:val="BodyText"/>
        <w:spacing w:before="0" w:line="360" w:lineRule="auto"/>
        <w:ind w:left="4253"/>
        <w:rPr>
          <w:rFonts w:cs="Arial"/>
          <w:color w:val="000000" w:themeColor="text1"/>
          <w:sz w:val="32"/>
          <w:szCs w:val="32"/>
          <w:lang w:val="en-US"/>
        </w:rPr>
      </w:pPr>
    </w:p>
    <w:p w14:paraId="7DA65227" w14:textId="3071CE99" w:rsidR="00AA285C" w:rsidRPr="00437AF6" w:rsidRDefault="00FA2A62" w:rsidP="00516749">
      <w:pPr>
        <w:pStyle w:val="BodyText"/>
        <w:numPr>
          <w:ilvl w:val="0"/>
          <w:numId w:val="1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d</w:t>
      </w:r>
      <w:r w:rsidR="00A72404">
        <w:rPr>
          <w:rFonts w:cs="Arial"/>
          <w:color w:val="000000" w:themeColor="text1"/>
          <w:sz w:val="32"/>
          <w:szCs w:val="32"/>
          <w:lang w:val="en-US"/>
        </w:rPr>
        <w:t>isability.</w:t>
      </w:r>
      <w:r w:rsidR="00A72404" w:rsidRPr="00437AF6" w:rsidDel="00A72404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</w:p>
    <w:p w14:paraId="3162D504" w14:textId="073C7E74" w:rsidR="007F48C9" w:rsidRDefault="00E93B27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82496" behindDoc="0" locked="0" layoutInCell="1" allowOverlap="1" wp14:anchorId="3A2FB31E" wp14:editId="0B9EC814">
            <wp:simplePos x="0" y="0"/>
            <wp:positionH relativeFrom="page">
              <wp:posOffset>603250</wp:posOffset>
            </wp:positionH>
            <wp:positionV relativeFrom="page">
              <wp:posOffset>525145</wp:posOffset>
            </wp:positionV>
            <wp:extent cx="1891146" cy="1891146"/>
            <wp:effectExtent l="0" t="0" r="0" b="0"/>
            <wp:wrapThrough wrapText="bothSides">
              <wp:wrapPolygon edited="0">
                <wp:start x="17843" y="2394"/>
                <wp:lineTo x="8704" y="4352"/>
                <wp:lineTo x="4352" y="5440"/>
                <wp:lineTo x="4352" y="6310"/>
                <wp:lineTo x="1523" y="10662"/>
                <wp:lineTo x="870" y="13056"/>
                <wp:lineTo x="0" y="13926"/>
                <wp:lineTo x="218" y="16537"/>
                <wp:lineTo x="2611" y="16755"/>
                <wp:lineTo x="2394" y="18931"/>
                <wp:lineTo x="17625" y="18931"/>
                <wp:lineTo x="18278" y="13273"/>
                <wp:lineTo x="21324" y="9792"/>
                <wp:lineTo x="21107" y="6310"/>
                <wp:lineTo x="19584" y="2394"/>
                <wp:lineTo x="17843" y="2394"/>
              </wp:wrapPolygon>
            </wp:wrapThrough>
            <wp:docPr id="286" name="Picture 286" descr="Racis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cis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6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B91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893B1BA" wp14:editId="656E5C2A">
                <wp:simplePos x="0" y="0"/>
                <wp:positionH relativeFrom="margin">
                  <wp:align>right</wp:align>
                </wp:positionH>
                <wp:positionV relativeFrom="paragraph">
                  <wp:posOffset>-147955</wp:posOffset>
                </wp:positionV>
                <wp:extent cx="3533775" cy="6343650"/>
                <wp:effectExtent l="0" t="0" r="952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343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B2CB3" id="Rectangle 62" o:spid="_x0000_s1026" style="position:absolute;margin-left:227.05pt;margin-top:-11.65pt;width:278.25pt;height:499.5pt;z-index:-251593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" fillcolor="#c6d9f1 [671]" stroked="f" strokeweight="2pt">
                <w10:wrap anchorx="margin"/>
              </v:rect>
            </w:pict>
          </mc:Fallback>
        </mc:AlternateContent>
      </w:r>
      <w:r w:rsidR="007F48C9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Incitement of hate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t xml:space="preserve"> is when </w:t>
      </w:r>
      <w:r w:rsidR="00BE259F">
        <w:rPr>
          <w:rFonts w:cs="Arial"/>
          <w:color w:val="000000" w:themeColor="text1"/>
          <w:sz w:val="32"/>
          <w:szCs w:val="32"/>
          <w:lang w:val="en-US"/>
        </w:rPr>
        <w:t xml:space="preserve">people say </w:t>
      </w:r>
      <w:r w:rsidR="00724D18">
        <w:rPr>
          <w:rFonts w:cs="Arial"/>
          <w:color w:val="000000" w:themeColor="text1"/>
          <w:sz w:val="32"/>
          <w:szCs w:val="32"/>
          <w:lang w:val="en-US"/>
        </w:rPr>
        <w:t xml:space="preserve">things 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t>in a way that stirs up hate against a group of people.</w:t>
      </w:r>
    </w:p>
    <w:p w14:paraId="75CAD2C3" w14:textId="77777777" w:rsidR="007F0CE9" w:rsidRDefault="007F0CE9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CA3E0CF" w14:textId="584340A4" w:rsidR="00BE259F" w:rsidRDefault="00E93B27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83520" behindDoc="0" locked="0" layoutInCell="1" allowOverlap="1" wp14:anchorId="13E470A4" wp14:editId="55D29A3D">
            <wp:simplePos x="0" y="0"/>
            <wp:positionH relativeFrom="page">
              <wp:posOffset>809625</wp:posOffset>
            </wp:positionH>
            <wp:positionV relativeFrom="page">
              <wp:posOffset>2664460</wp:posOffset>
            </wp:positionV>
            <wp:extent cx="1537335" cy="1537335"/>
            <wp:effectExtent l="0" t="0" r="5715" b="5715"/>
            <wp:wrapThrough wrapText="bothSides">
              <wp:wrapPolygon edited="0">
                <wp:start x="8565" y="0"/>
                <wp:lineTo x="4015" y="2141"/>
                <wp:lineTo x="1606" y="3747"/>
                <wp:lineTo x="268" y="6691"/>
                <wp:lineTo x="0" y="8833"/>
                <wp:lineTo x="0" y="11509"/>
                <wp:lineTo x="1338" y="13115"/>
                <wp:lineTo x="803" y="21413"/>
                <wp:lineTo x="19807" y="21413"/>
                <wp:lineTo x="20342" y="17398"/>
                <wp:lineTo x="21413" y="13115"/>
                <wp:lineTo x="21413" y="8565"/>
                <wp:lineTo x="19807" y="4283"/>
                <wp:lineTo x="12312" y="0"/>
                <wp:lineTo x="8565" y="0"/>
              </wp:wrapPolygon>
            </wp:wrapThrough>
            <wp:docPr id="287" name="Picture 287" descr="Gang Bulli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ng Bullies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E7600" w14:textId="195E788C" w:rsidR="00BE259F" w:rsidRDefault="00BE259F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They might say things that are:</w:t>
      </w:r>
    </w:p>
    <w:p w14:paraId="1FBF9AB2" w14:textId="5533A127" w:rsidR="00BE259F" w:rsidRDefault="00BE259F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6390721" w14:textId="1DE5D070" w:rsidR="00BE259F" w:rsidRDefault="007F0CE9" w:rsidP="00516749">
      <w:pPr>
        <w:pStyle w:val="ListParagraph"/>
        <w:numPr>
          <w:ilvl w:val="0"/>
          <w:numId w:val="23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very </w:t>
      </w:r>
      <w:r w:rsidR="00BE259F" w:rsidRPr="00DC20C9">
        <w:rPr>
          <w:rFonts w:cs="Arial"/>
          <w:color w:val="000000" w:themeColor="text1"/>
          <w:sz w:val="32"/>
          <w:szCs w:val="32"/>
          <w:lang w:val="en-US"/>
        </w:rPr>
        <w:t>hurtful</w:t>
      </w:r>
    </w:p>
    <w:p w14:paraId="267DEC50" w14:textId="77777777" w:rsidR="007F0CE9" w:rsidRDefault="007F0CE9" w:rsidP="009E6B91">
      <w:pPr>
        <w:pStyle w:val="ListParagraph"/>
        <w:spacing w:before="0" w:line="360" w:lineRule="auto"/>
        <w:ind w:left="4253"/>
        <w:rPr>
          <w:rFonts w:cs="Arial"/>
          <w:color w:val="000000" w:themeColor="text1"/>
          <w:sz w:val="32"/>
          <w:szCs w:val="32"/>
          <w:lang w:val="en-US"/>
        </w:rPr>
      </w:pPr>
    </w:p>
    <w:p w14:paraId="147A1F0C" w14:textId="7749584B" w:rsidR="007F0CE9" w:rsidRDefault="007F0CE9" w:rsidP="00516749">
      <w:pPr>
        <w:pStyle w:val="ListParagraph"/>
        <w:numPr>
          <w:ilvl w:val="0"/>
          <w:numId w:val="23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abusive</w:t>
      </w:r>
    </w:p>
    <w:p w14:paraId="037123FA" w14:textId="48A045AF" w:rsidR="007F0CE9" w:rsidRDefault="009E6B91" w:rsidP="009E6B91">
      <w:pPr>
        <w:pStyle w:val="ListParagraph"/>
        <w:spacing w:before="0" w:line="360" w:lineRule="auto"/>
        <w:ind w:left="4253"/>
        <w:rPr>
          <w:rFonts w:cs="Arial"/>
          <w:color w:val="000000" w:themeColor="text1"/>
          <w:sz w:val="32"/>
          <w:szCs w:val="32"/>
          <w:lang w:val="en-US"/>
        </w:rPr>
      </w:pPr>
      <w:r w:rsidRPr="00DC20C9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85216" behindDoc="0" locked="0" layoutInCell="1" allowOverlap="1" wp14:anchorId="6C034E5C" wp14:editId="0B73EDFB">
            <wp:simplePos x="0" y="0"/>
            <wp:positionH relativeFrom="page">
              <wp:posOffset>604520</wp:posOffset>
            </wp:positionH>
            <wp:positionV relativeFrom="page">
              <wp:posOffset>4491355</wp:posOffset>
            </wp:positionV>
            <wp:extent cx="1976755" cy="1059070"/>
            <wp:effectExtent l="0" t="0" r="4445" b="8255"/>
            <wp:wrapThrough wrapText="bothSides">
              <wp:wrapPolygon edited="0">
                <wp:start x="0" y="0"/>
                <wp:lineTo x="0" y="21380"/>
                <wp:lineTo x="21440" y="21380"/>
                <wp:lineTo x="21440" y="0"/>
                <wp:lineTo x="0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Religions Diverse_cultur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05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5D857" w14:textId="626274A0" w:rsidR="007F0CE9" w:rsidRPr="00DC20C9" w:rsidRDefault="007F0CE9" w:rsidP="00516749">
      <w:pPr>
        <w:pStyle w:val="ListParagraph"/>
        <w:numPr>
          <w:ilvl w:val="0"/>
          <w:numId w:val="23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threatening</w:t>
      </w:r>
      <w:r w:rsidR="00DA48B4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149E57EA" w14:textId="77777777" w:rsidR="00BE259F" w:rsidRDefault="00BE259F" w:rsidP="009E6B91">
      <w:p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</w:p>
    <w:p w14:paraId="08A34D9F" w14:textId="717B7CAD" w:rsidR="007F0CE9" w:rsidRPr="007F0CE9" w:rsidRDefault="00E93B27" w:rsidP="009E6B91">
      <w:pPr>
        <w:pStyle w:val="ListParagraph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57248" behindDoc="0" locked="0" layoutInCell="1" allowOverlap="1" wp14:anchorId="39AEC60C" wp14:editId="797D6529">
            <wp:simplePos x="0" y="0"/>
            <wp:positionH relativeFrom="page">
              <wp:posOffset>805815</wp:posOffset>
            </wp:positionH>
            <wp:positionV relativeFrom="page">
              <wp:posOffset>5810250</wp:posOffset>
            </wp:positionV>
            <wp:extent cx="1673516" cy="1171575"/>
            <wp:effectExtent l="0" t="0" r="3175" b="0"/>
            <wp:wrapThrough wrapText="bothSides">
              <wp:wrapPolygon edited="0">
                <wp:start x="0" y="0"/>
                <wp:lineTo x="0" y="21073"/>
                <wp:lineTo x="21395" y="21073"/>
                <wp:lineTo x="2139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use-verbal shou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1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23CCB" w14:textId="454B36A0" w:rsidR="007F0CE9" w:rsidRDefault="007F0CE9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9E17860" w14:textId="37497D1A" w:rsidR="007F48C9" w:rsidRPr="00437AF6" w:rsidRDefault="009E6B91" w:rsidP="009E6B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Incitement of hate can </w:t>
      </w:r>
      <w:r w:rsidR="007F0CE9">
        <w:rPr>
          <w:rFonts w:cs="Arial"/>
          <w:color w:val="000000" w:themeColor="text1"/>
          <w:sz w:val="32"/>
          <w:szCs w:val="32"/>
          <w:lang w:val="en-US"/>
        </w:rPr>
        <w:t xml:space="preserve">also </w:t>
      </w:r>
      <w:r w:rsidR="009A1A2B">
        <w:rPr>
          <w:rFonts w:cs="Arial"/>
          <w:color w:val="000000" w:themeColor="text1"/>
          <w:sz w:val="32"/>
          <w:szCs w:val="32"/>
          <w:lang w:val="en-US"/>
        </w:rPr>
        <w:t xml:space="preserve">sometimes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be </w:t>
      </w:r>
      <w:r w:rsidR="007F0CE9">
        <w:rPr>
          <w:rFonts w:cs="Arial"/>
          <w:color w:val="000000" w:themeColor="text1"/>
          <w:sz w:val="32"/>
          <w:szCs w:val="32"/>
          <w:lang w:val="en-US"/>
        </w:rPr>
        <w:t xml:space="preserve">called </w:t>
      </w:r>
      <w:r w:rsidR="007F0CE9" w:rsidRPr="007F0CE9">
        <w:rPr>
          <w:rFonts w:cs="Arial"/>
          <w:b/>
          <w:color w:val="000000" w:themeColor="text1"/>
          <w:sz w:val="32"/>
          <w:szCs w:val="32"/>
          <w:lang w:val="en-US"/>
        </w:rPr>
        <w:t>hate speech</w:t>
      </w:r>
      <w:r w:rsidR="007F0CE9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670C34F4" w14:textId="77777777" w:rsidR="009E6B91" w:rsidRDefault="009E6B91" w:rsidP="009E6B91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31B63E39" w14:textId="58A5B2A6" w:rsidR="007F48C9" w:rsidRPr="00437AF6" w:rsidRDefault="00894F3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6455D353" wp14:editId="5A9ED1D3">
                <wp:simplePos x="0" y="0"/>
                <wp:positionH relativeFrom="margin">
                  <wp:posOffset>2193925</wp:posOffset>
                </wp:positionH>
                <wp:positionV relativeFrom="paragraph">
                  <wp:posOffset>-193675</wp:posOffset>
                </wp:positionV>
                <wp:extent cx="3533775" cy="4609696"/>
                <wp:effectExtent l="0" t="0" r="9525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60969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26C00" id="Rectangle 7" o:spid="_x0000_s1026" style="position:absolute;margin-left:172.75pt;margin-top:-15.25pt;width:278.25pt;height:362.95pt;z-index:-251357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" fillcolor="#c6d9f1 [671]" stroked="f" strokeweight="2pt">
                <w10:wrap anchorx="margin"/>
              </v:rect>
            </w:pict>
          </mc:Fallback>
        </mc:AlternateContent>
      </w:r>
      <w:r w:rsidR="009E6B91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60320" behindDoc="0" locked="0" layoutInCell="1" allowOverlap="1" wp14:anchorId="6E3BE206" wp14:editId="19E47647">
            <wp:simplePos x="0" y="0"/>
            <wp:positionH relativeFrom="page">
              <wp:posOffset>781050</wp:posOffset>
            </wp:positionH>
            <wp:positionV relativeFrom="page">
              <wp:posOffset>701040</wp:posOffset>
            </wp:positionV>
            <wp:extent cx="1866900" cy="1156586"/>
            <wp:effectExtent l="0" t="0" r="0" b="5715"/>
            <wp:wrapThrough wrapText="bothSides">
              <wp:wrapPolygon edited="0">
                <wp:start x="0" y="0"/>
                <wp:lineTo x="0" y="21351"/>
                <wp:lineTo x="21380" y="21351"/>
                <wp:lineTo x="2138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ligion Different_Cultur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5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B91">
        <w:rPr>
          <w:rFonts w:cs="Arial"/>
          <w:color w:val="000000" w:themeColor="text1"/>
          <w:sz w:val="32"/>
          <w:szCs w:val="32"/>
          <w:lang w:val="en-US"/>
        </w:rPr>
        <w:t xml:space="preserve">People </w:t>
      </w:r>
      <w:r w:rsidR="00182DF0">
        <w:rPr>
          <w:rFonts w:cs="Arial"/>
          <w:color w:val="000000" w:themeColor="text1"/>
          <w:sz w:val="32"/>
          <w:szCs w:val="32"/>
          <w:lang w:val="en-US"/>
        </w:rPr>
        <w:t xml:space="preserve">might </w:t>
      </w:r>
      <w:r w:rsidR="007358F7">
        <w:rPr>
          <w:rFonts w:cs="Arial"/>
          <w:color w:val="000000" w:themeColor="text1"/>
          <w:sz w:val="32"/>
          <w:szCs w:val="32"/>
          <w:lang w:val="en-US"/>
        </w:rPr>
        <w:t xml:space="preserve">incite hate </w:t>
      </w:r>
      <w:r w:rsidR="004C62C9">
        <w:rPr>
          <w:rFonts w:cs="Arial"/>
          <w:color w:val="000000" w:themeColor="text1"/>
          <w:sz w:val="32"/>
          <w:szCs w:val="32"/>
          <w:lang w:val="en-US"/>
        </w:rPr>
        <w:t>about</w:t>
      </w:r>
      <w:r w:rsidR="007358F7">
        <w:rPr>
          <w:rFonts w:cs="Arial"/>
          <w:color w:val="000000" w:themeColor="text1"/>
          <w:sz w:val="32"/>
          <w:szCs w:val="32"/>
          <w:lang w:val="en-US"/>
        </w:rPr>
        <w:t xml:space="preserve"> a group of people because of their:</w:t>
      </w:r>
      <w:r w:rsidR="007358F7" w:rsidRPr="00437AF6" w:rsidDel="007358F7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015715BD" w14:textId="245832D5" w:rsidR="007F48C9" w:rsidRPr="00437AF6" w:rsidRDefault="009E6B91" w:rsidP="00516749">
      <w:pPr>
        <w:pStyle w:val="BodyText"/>
        <w:numPr>
          <w:ilvl w:val="0"/>
          <w:numId w:val="14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86592" behindDoc="0" locked="0" layoutInCell="1" allowOverlap="1" wp14:anchorId="085574F4" wp14:editId="6C9A4779">
            <wp:simplePos x="0" y="0"/>
            <wp:positionH relativeFrom="margin">
              <wp:posOffset>33019</wp:posOffset>
            </wp:positionH>
            <wp:positionV relativeFrom="paragraph">
              <wp:posOffset>134079</wp:posOffset>
            </wp:positionV>
            <wp:extent cx="1647825" cy="1549941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28" cy="155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t>religion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54E61B03" w14:textId="0F3D0B0D" w:rsidR="007F48C9" w:rsidRPr="00437AF6" w:rsidRDefault="00894F39" w:rsidP="00516749">
      <w:pPr>
        <w:pStyle w:val="BodyText"/>
        <w:numPr>
          <w:ilvl w:val="0"/>
          <w:numId w:val="14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0B93CB3C" wp14:editId="75B4EA4F">
            <wp:simplePos x="0" y="0"/>
            <wp:positionH relativeFrom="margin">
              <wp:posOffset>-118745</wp:posOffset>
            </wp:positionH>
            <wp:positionV relativeFrom="paragraph">
              <wp:posOffset>1356360</wp:posOffset>
            </wp:positionV>
            <wp:extent cx="1733550" cy="128484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8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t>gender</w:t>
      </w:r>
      <w:r w:rsidR="00045325">
        <w:rPr>
          <w:rFonts w:cs="Arial"/>
          <w:color w:val="000000" w:themeColor="text1"/>
          <w:sz w:val="32"/>
          <w:szCs w:val="32"/>
          <w:lang w:val="en-US"/>
        </w:rPr>
        <w:t xml:space="preserve"> which means being </w:t>
      </w:r>
      <w:proofErr w:type="gramStart"/>
      <w:r w:rsidR="00045325">
        <w:rPr>
          <w:rFonts w:cs="Arial"/>
          <w:color w:val="000000" w:themeColor="text1"/>
          <w:sz w:val="32"/>
          <w:szCs w:val="32"/>
          <w:lang w:val="en-US"/>
        </w:rPr>
        <w:t xml:space="preserve">a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="00045325">
        <w:rPr>
          <w:rFonts w:cs="Arial"/>
          <w:color w:val="000000" w:themeColor="text1"/>
          <w:sz w:val="32"/>
          <w:szCs w:val="32"/>
          <w:lang w:val="en-US"/>
        </w:rPr>
        <w:t>man</w:t>
      </w:r>
      <w:proofErr w:type="gramEnd"/>
      <w:r w:rsidR="00045325">
        <w:rPr>
          <w:rFonts w:cs="Arial"/>
          <w:color w:val="000000" w:themeColor="text1"/>
          <w:sz w:val="32"/>
          <w:szCs w:val="32"/>
          <w:lang w:val="en-US"/>
        </w:rPr>
        <w:t xml:space="preserve"> or a woman or another gender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00C1B63F" w14:textId="3280B8C4" w:rsidR="007F48C9" w:rsidRPr="00437AF6" w:rsidRDefault="002819F3" w:rsidP="00516749">
      <w:pPr>
        <w:pStyle w:val="BodyText"/>
        <w:numPr>
          <w:ilvl w:val="0"/>
          <w:numId w:val="14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r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t>ace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or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skin </w:t>
      </w:r>
      <w:proofErr w:type="spellStart"/>
      <w:r w:rsidRPr="00437AF6">
        <w:rPr>
          <w:rFonts w:cs="Arial"/>
          <w:color w:val="000000" w:themeColor="text1"/>
          <w:sz w:val="32"/>
          <w:szCs w:val="32"/>
          <w:lang w:val="en-US"/>
        </w:rPr>
        <w:t>colour</w:t>
      </w:r>
      <w:proofErr w:type="spellEnd"/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6ECE926B" w14:textId="40F5A406" w:rsidR="007F48C9" w:rsidRPr="00437AF6" w:rsidRDefault="007F48C9" w:rsidP="00516749">
      <w:pPr>
        <w:pStyle w:val="BodyText"/>
        <w:numPr>
          <w:ilvl w:val="0"/>
          <w:numId w:val="14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something else.</w:t>
      </w:r>
    </w:p>
    <w:p w14:paraId="6CD41C37" w14:textId="77777777" w:rsidR="00237B36" w:rsidRDefault="00237B36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214C49A7" w14:textId="0EEE0FF4" w:rsidR="000F0EFD" w:rsidRPr="00437AF6" w:rsidRDefault="000F0EFD" w:rsidP="000F0EFD">
      <w:pPr>
        <w:pStyle w:val="Heading1"/>
        <w:spacing w:after="0" w:line="360" w:lineRule="auto"/>
        <w:rPr>
          <w:lang w:val="en-US"/>
        </w:rPr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6B2454B" wp14:editId="388DD48E">
                <wp:simplePos x="0" y="0"/>
                <wp:positionH relativeFrom="column">
                  <wp:posOffset>13970</wp:posOffset>
                </wp:positionH>
                <wp:positionV relativeFrom="paragraph">
                  <wp:posOffset>-173066</wp:posOffset>
                </wp:positionV>
                <wp:extent cx="5728017" cy="727363"/>
                <wp:effectExtent l="19050" t="19050" r="25400" b="15875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73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3341" id="Rectangle 256" o:spid="_x0000_s1026" style="position:absolute;margin-left:1.1pt;margin-top:-13.65pt;width:451pt;height:57.25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" filled="f" strokecolor="#0070c0" strokeweight="3pt"/>
            </w:pict>
          </mc:Fallback>
        </mc:AlternateContent>
      </w:r>
      <w:r>
        <w:rPr>
          <w:rFonts w:eastAsiaTheme="majorEastAsia"/>
          <w:noProof/>
          <w:lang w:eastAsia="en-NZ"/>
        </w:rPr>
        <w:t>Royal Commission of Inquiry</w:t>
      </w:r>
    </w:p>
    <w:p w14:paraId="181BCAD8" w14:textId="2DC6793F" w:rsidR="000F0EFD" w:rsidRDefault="000F0EFD" w:rsidP="009F54CC">
      <w:pPr>
        <w:spacing w:before="0" w:line="360" w:lineRule="auto"/>
        <w:ind w:left="3686"/>
        <w:rPr>
          <w:rFonts w:cs="Arial"/>
          <w:color w:val="auto"/>
          <w:sz w:val="32"/>
          <w:szCs w:val="32"/>
        </w:rPr>
      </w:pPr>
    </w:p>
    <w:p w14:paraId="7D418B8B" w14:textId="32262D4B" w:rsidR="000F0EFD" w:rsidRDefault="000F0EFD" w:rsidP="009F54CC">
      <w:pPr>
        <w:spacing w:before="0" w:line="360" w:lineRule="auto"/>
        <w:ind w:left="3686"/>
        <w:rPr>
          <w:rFonts w:cs="Arial"/>
          <w:color w:val="auto"/>
          <w:sz w:val="32"/>
          <w:szCs w:val="32"/>
        </w:rPr>
      </w:pPr>
      <w:r>
        <w:rPr>
          <w:rFonts w:cs="Arial"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53504" behindDoc="0" locked="0" layoutInCell="1" allowOverlap="1" wp14:anchorId="7F4299F1" wp14:editId="34202F2B">
            <wp:simplePos x="0" y="0"/>
            <wp:positionH relativeFrom="page">
              <wp:posOffset>785069</wp:posOffset>
            </wp:positionH>
            <wp:positionV relativeFrom="page">
              <wp:posOffset>1943100</wp:posOffset>
            </wp:positionV>
            <wp:extent cx="1883822" cy="1550670"/>
            <wp:effectExtent l="19050" t="19050" r="21590" b="11430"/>
            <wp:wrapThrough wrapText="bothSides">
              <wp:wrapPolygon edited="0">
                <wp:start x="-218" y="-265"/>
                <wp:lineTo x="-218" y="21494"/>
                <wp:lineTo x="21629" y="21494"/>
                <wp:lineTo x="21629" y="-265"/>
                <wp:lineTo x="-218" y="-265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ChC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06" cy="15530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C0239" w14:textId="3A61B136" w:rsidR="009F54CC" w:rsidRPr="009F54CC" w:rsidRDefault="009F54CC" w:rsidP="009F54CC">
      <w:pPr>
        <w:spacing w:before="0" w:line="360" w:lineRule="auto"/>
        <w:ind w:left="3686"/>
        <w:rPr>
          <w:rFonts w:cs="Arial"/>
          <w:color w:val="auto"/>
          <w:sz w:val="32"/>
          <w:szCs w:val="32"/>
        </w:rPr>
      </w:pPr>
      <w:r w:rsidRPr="009F54CC">
        <w:rPr>
          <w:rFonts w:cs="Arial"/>
          <w:color w:val="auto"/>
          <w:sz w:val="32"/>
          <w:szCs w:val="32"/>
        </w:rPr>
        <w:t xml:space="preserve">On 15 March 2019 in Christchurch a </w:t>
      </w:r>
      <w:r w:rsidRPr="000F0EFD">
        <w:rPr>
          <w:rFonts w:cs="Arial"/>
          <w:b/>
          <w:color w:val="auto"/>
          <w:sz w:val="32"/>
          <w:szCs w:val="32"/>
        </w:rPr>
        <w:t>terrorist attack</w:t>
      </w:r>
      <w:r w:rsidRPr="009F54CC">
        <w:rPr>
          <w:rFonts w:cs="Arial"/>
          <w:color w:val="auto"/>
          <w:sz w:val="32"/>
          <w:szCs w:val="32"/>
        </w:rPr>
        <w:t xml:space="preserve"> killed 51 </w:t>
      </w:r>
      <w:r w:rsidRPr="000F0EFD">
        <w:rPr>
          <w:rFonts w:cs="Arial"/>
          <w:b/>
          <w:color w:val="auto"/>
          <w:sz w:val="32"/>
          <w:szCs w:val="32"/>
        </w:rPr>
        <w:t>Muslim</w:t>
      </w:r>
      <w:r w:rsidRPr="009F54CC">
        <w:rPr>
          <w:rFonts w:cs="Arial"/>
          <w:color w:val="auto"/>
          <w:sz w:val="32"/>
          <w:szCs w:val="32"/>
        </w:rPr>
        <w:t xml:space="preserve"> people in 2 </w:t>
      </w:r>
      <w:r w:rsidRPr="000F0EFD">
        <w:rPr>
          <w:rFonts w:cs="Arial"/>
          <w:b/>
          <w:color w:val="auto"/>
          <w:sz w:val="32"/>
          <w:szCs w:val="32"/>
        </w:rPr>
        <w:t>mosques</w:t>
      </w:r>
      <w:r w:rsidRPr="009F54CC">
        <w:rPr>
          <w:rFonts w:cs="Arial"/>
          <w:color w:val="auto"/>
          <w:sz w:val="32"/>
          <w:szCs w:val="32"/>
        </w:rPr>
        <w:t>.</w:t>
      </w:r>
    </w:p>
    <w:p w14:paraId="58517D79" w14:textId="7447F94E" w:rsidR="009F54CC" w:rsidRPr="009F54CC" w:rsidRDefault="009F54CC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</w:p>
    <w:p w14:paraId="47E2FDD6" w14:textId="0EA31D41" w:rsidR="009F54CC" w:rsidRPr="009F54CC" w:rsidRDefault="003221F0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>
        <w:rPr>
          <w:rFonts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2119040" behindDoc="0" locked="0" layoutInCell="1" allowOverlap="1" wp14:anchorId="76D5F1AE" wp14:editId="5355C317">
            <wp:simplePos x="0" y="0"/>
            <wp:positionH relativeFrom="page">
              <wp:posOffset>980440</wp:posOffset>
            </wp:positionH>
            <wp:positionV relativeFrom="page">
              <wp:posOffset>3870325</wp:posOffset>
            </wp:positionV>
            <wp:extent cx="14478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6" y="21312"/>
                <wp:lineTo x="21316" y="0"/>
                <wp:lineTo x="0" y="0"/>
              </wp:wrapPolygon>
            </wp:wrapThrough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attack 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EFD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6FA57B81" wp14:editId="143B9364">
                <wp:simplePos x="0" y="0"/>
                <wp:positionH relativeFrom="margin">
                  <wp:posOffset>2214245</wp:posOffset>
                </wp:positionH>
                <wp:positionV relativeFrom="paragraph">
                  <wp:posOffset>175894</wp:posOffset>
                </wp:positionV>
                <wp:extent cx="3533775" cy="1533525"/>
                <wp:effectExtent l="0" t="0" r="9525" b="95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53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78251" id="Rectangle 45" o:spid="_x0000_s1026" style="position:absolute;margin-left:174.35pt;margin-top:13.85pt;width:278.25pt;height:120.75pt;z-index:-2512496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" fillcolor="#c6d9f1 [671]" stroked="f" strokeweight="2pt">
                <w10:wrap anchorx="margin"/>
              </v:rect>
            </w:pict>
          </mc:Fallback>
        </mc:AlternateContent>
      </w:r>
    </w:p>
    <w:p w14:paraId="0D35E17B" w14:textId="3A98AFF5" w:rsidR="009F54CC" w:rsidRPr="009F54CC" w:rsidRDefault="009F54CC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A </w:t>
      </w:r>
      <w:r w:rsidRPr="009F54CC">
        <w:rPr>
          <w:rFonts w:cs="Arial"/>
          <w:b/>
          <w:bCs/>
          <w:noProof/>
          <w:color w:val="auto"/>
          <w:sz w:val="32"/>
          <w:szCs w:val="32"/>
          <w:lang w:eastAsia="en-NZ"/>
        </w:rPr>
        <w:t>terrorist attack</w:t>
      </w: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 is when a person or a group of people do something to hurt or kill a lot of people</w:t>
      </w:r>
      <w:r w:rsidR="00EB6BD0">
        <w:rPr>
          <w:rFonts w:cs="Arial"/>
          <w:noProof/>
          <w:color w:val="auto"/>
          <w:sz w:val="32"/>
          <w:szCs w:val="32"/>
          <w:lang w:eastAsia="en-NZ"/>
        </w:rPr>
        <w:t xml:space="preserve"> because of what they believe.</w:t>
      </w: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 </w:t>
      </w:r>
    </w:p>
    <w:p w14:paraId="0C6F8B6C" w14:textId="40B33EF5" w:rsidR="009F54CC" w:rsidRPr="009F54CC" w:rsidRDefault="000F0EFD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 w:rsidRPr="00427716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7600" behindDoc="0" locked="0" layoutInCell="1" allowOverlap="1" wp14:anchorId="285DB866" wp14:editId="19A2D917">
            <wp:simplePos x="0" y="0"/>
            <wp:positionH relativeFrom="column">
              <wp:posOffset>72563</wp:posOffset>
            </wp:positionH>
            <wp:positionV relativeFrom="paragraph">
              <wp:posOffset>332336</wp:posOffset>
            </wp:positionV>
            <wp:extent cx="1371600" cy="122301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E36C8" w14:textId="268B150C" w:rsidR="009F54CC" w:rsidRPr="009F54CC" w:rsidRDefault="000F0EFD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4B80C734" wp14:editId="176F15A9">
                <wp:simplePos x="0" y="0"/>
                <wp:positionH relativeFrom="margin">
                  <wp:posOffset>2216843</wp:posOffset>
                </wp:positionH>
                <wp:positionV relativeFrom="paragraph">
                  <wp:posOffset>124749</wp:posOffset>
                </wp:positionV>
                <wp:extent cx="3533775" cy="955963"/>
                <wp:effectExtent l="0" t="0" r="952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95596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D7AD" id="Rectangle 47" o:spid="_x0000_s1026" style="position:absolute;margin-left:174.55pt;margin-top:9.8pt;width:278.25pt;height:75.25pt;z-index:-251247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" fillcolor="#c6d9f1 [671]" stroked="f" strokeweight="2pt">
                <w10:wrap anchorx="margin"/>
              </v:rect>
            </w:pict>
          </mc:Fallback>
        </mc:AlternateContent>
      </w:r>
    </w:p>
    <w:p w14:paraId="765B4FAE" w14:textId="4F02217D" w:rsidR="009F54CC" w:rsidRPr="009F54CC" w:rsidRDefault="009F54CC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A </w:t>
      </w:r>
      <w:r w:rsidRPr="009F54CC">
        <w:rPr>
          <w:rFonts w:cs="Arial"/>
          <w:b/>
          <w:bCs/>
          <w:noProof/>
          <w:color w:val="auto"/>
          <w:sz w:val="32"/>
          <w:szCs w:val="32"/>
          <w:lang w:eastAsia="en-NZ"/>
        </w:rPr>
        <w:t xml:space="preserve">mosque </w:t>
      </w: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is a place of worship for </w:t>
      </w:r>
      <w:r w:rsidRPr="009F54CC">
        <w:rPr>
          <w:rFonts w:cs="Arial"/>
          <w:b/>
          <w:noProof/>
          <w:color w:val="auto"/>
          <w:sz w:val="32"/>
          <w:szCs w:val="32"/>
          <w:lang w:eastAsia="en-NZ"/>
        </w:rPr>
        <w:t xml:space="preserve">Muslim </w:t>
      </w: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people. </w:t>
      </w:r>
    </w:p>
    <w:p w14:paraId="554F363E" w14:textId="0A4DB2D5" w:rsidR="009F54CC" w:rsidRPr="009F54CC" w:rsidRDefault="009F54CC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</w:p>
    <w:p w14:paraId="2E446DC6" w14:textId="61D252E5" w:rsidR="009F54CC" w:rsidRPr="009F54CC" w:rsidRDefault="003A1FAB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18016" behindDoc="0" locked="0" layoutInCell="1" allowOverlap="1" wp14:anchorId="4802581F" wp14:editId="72B3E2FC">
            <wp:simplePos x="0" y="0"/>
            <wp:positionH relativeFrom="page">
              <wp:posOffset>982135</wp:posOffset>
            </wp:positionH>
            <wp:positionV relativeFrom="page">
              <wp:posOffset>7168630</wp:posOffset>
            </wp:positionV>
            <wp:extent cx="1357019" cy="1392381"/>
            <wp:effectExtent l="0" t="0" r="0" b="0"/>
            <wp:wrapThrough wrapText="bothSides">
              <wp:wrapPolygon edited="0">
                <wp:start x="0" y="0"/>
                <wp:lineTo x="0" y="21285"/>
                <wp:lineTo x="21226" y="21285"/>
                <wp:lineTo x="21226" y="0"/>
                <wp:lineTo x="0" y="0"/>
              </wp:wrapPolygon>
            </wp:wrapThrough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Family 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019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EFD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02F19EDE" wp14:editId="5A52A0FF">
                <wp:simplePos x="0" y="0"/>
                <wp:positionH relativeFrom="margin">
                  <wp:posOffset>2214707</wp:posOffset>
                </wp:positionH>
                <wp:positionV relativeFrom="paragraph">
                  <wp:posOffset>142702</wp:posOffset>
                </wp:positionV>
                <wp:extent cx="3533775" cy="955963"/>
                <wp:effectExtent l="0" t="0" r="9525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95596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89845" id="Rectangle 55" o:spid="_x0000_s1026" style="position:absolute;margin-left:174.4pt;margin-top:11.25pt;width:278.25pt;height:75.25pt;z-index:-251245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" fillcolor="#c6d9f1 [671]" stroked="f" strokeweight="2pt">
                <w10:wrap anchorx="margin"/>
              </v:rect>
            </w:pict>
          </mc:Fallback>
        </mc:AlternateContent>
      </w:r>
    </w:p>
    <w:p w14:paraId="5AE0CC7A" w14:textId="3C0BA2DE" w:rsidR="009F54CC" w:rsidRPr="009F54CC" w:rsidRDefault="009F54CC" w:rsidP="009F54CC">
      <w:pPr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 w:rsidRPr="009F54CC">
        <w:rPr>
          <w:rFonts w:cs="Arial"/>
          <w:b/>
          <w:color w:val="auto"/>
          <w:sz w:val="32"/>
          <w:szCs w:val="32"/>
          <w:lang w:val="en-US"/>
        </w:rPr>
        <w:t xml:space="preserve">Muslim </w:t>
      </w:r>
      <w:r w:rsidRPr="009F54CC">
        <w:rPr>
          <w:rFonts w:cs="Arial"/>
          <w:color w:val="auto"/>
          <w:sz w:val="32"/>
          <w:szCs w:val="32"/>
          <w:lang w:val="en-US"/>
        </w:rPr>
        <w:t xml:space="preserve">people are people </w:t>
      </w:r>
      <w:proofErr w:type="gramStart"/>
      <w:r w:rsidRPr="009F54CC">
        <w:rPr>
          <w:rFonts w:cs="Arial"/>
          <w:color w:val="auto"/>
          <w:sz w:val="32"/>
          <w:szCs w:val="32"/>
          <w:lang w:val="en-US"/>
        </w:rPr>
        <w:t>who</w:t>
      </w:r>
      <w:r w:rsidR="000F0EFD">
        <w:rPr>
          <w:rFonts w:cs="Arial"/>
          <w:color w:val="auto"/>
          <w:sz w:val="32"/>
          <w:szCs w:val="32"/>
          <w:lang w:val="en-US"/>
        </w:rPr>
        <w:t xml:space="preserve"> </w:t>
      </w:r>
      <w:r w:rsidRPr="009F54CC">
        <w:rPr>
          <w:rFonts w:cs="Arial"/>
          <w:color w:val="auto"/>
          <w:sz w:val="32"/>
          <w:szCs w:val="32"/>
          <w:lang w:val="en-US"/>
        </w:rPr>
        <w:t xml:space="preserve"> follow</w:t>
      </w:r>
      <w:proofErr w:type="gramEnd"/>
      <w:r w:rsidRPr="009F54CC">
        <w:rPr>
          <w:rFonts w:cs="Arial"/>
          <w:color w:val="auto"/>
          <w:sz w:val="32"/>
          <w:szCs w:val="32"/>
          <w:lang w:val="en-US"/>
        </w:rPr>
        <w:t xml:space="preserve"> the religion called </w:t>
      </w:r>
      <w:r w:rsidRPr="009F54CC">
        <w:rPr>
          <w:rFonts w:cs="Arial"/>
          <w:bCs/>
          <w:color w:val="auto"/>
          <w:sz w:val="32"/>
          <w:szCs w:val="32"/>
          <w:lang w:val="en-US"/>
        </w:rPr>
        <w:t>Islam</w:t>
      </w:r>
    </w:p>
    <w:p w14:paraId="4D7E7D8E" w14:textId="25CD235A" w:rsidR="007F48C9" w:rsidRPr="009F54CC" w:rsidRDefault="009F54CC" w:rsidP="009F54CC">
      <w:pPr>
        <w:spacing w:before="0" w:line="360" w:lineRule="auto"/>
        <w:ind w:left="3686"/>
        <w:rPr>
          <w:rFonts w:cs="Arial"/>
          <w:color w:val="auto"/>
          <w:sz w:val="32"/>
          <w:szCs w:val="32"/>
          <w:lang w:val="en-US"/>
        </w:rPr>
      </w:pPr>
      <w:r w:rsidRPr="009F54CC">
        <w:rPr>
          <w:rFonts w:cs="Arial"/>
          <w:noProof/>
          <w:color w:val="auto"/>
          <w:sz w:val="32"/>
          <w:szCs w:val="32"/>
          <w:lang w:eastAsia="en-NZ"/>
        </w:rPr>
        <w:t xml:space="preserve">. </w:t>
      </w:r>
    </w:p>
    <w:p w14:paraId="29BB294B" w14:textId="028CA005" w:rsidR="009F54CC" w:rsidRPr="009F54CC" w:rsidRDefault="009F54CC" w:rsidP="009F54CC">
      <w:pPr>
        <w:spacing w:before="0" w:line="360" w:lineRule="auto"/>
        <w:ind w:left="3686"/>
        <w:rPr>
          <w:rFonts w:cs="Arial"/>
          <w:color w:val="auto"/>
          <w:sz w:val="32"/>
          <w:szCs w:val="32"/>
          <w:lang w:val="en-US"/>
        </w:rPr>
      </w:pPr>
    </w:p>
    <w:p w14:paraId="38F59895" w14:textId="32D7A9A0" w:rsidR="000F0EFD" w:rsidRPr="002C1636" w:rsidRDefault="009F54CC" w:rsidP="002C1636">
      <w:pPr>
        <w:pStyle w:val="Heading3"/>
        <w:shd w:val="clear" w:color="auto" w:fill="FFFFFF"/>
        <w:spacing w:before="0" w:after="0" w:line="360" w:lineRule="auto"/>
        <w:ind w:left="3686"/>
        <w:rPr>
          <w:rFonts w:cs="Arial"/>
          <w:b w:val="0"/>
          <w:color w:val="auto"/>
          <w:lang w:val="en-US"/>
        </w:rPr>
      </w:pPr>
      <w:r w:rsidRPr="000F0EFD">
        <w:rPr>
          <w:rFonts w:cs="Arial"/>
          <w:b w:val="0"/>
          <w:noProof/>
          <w:color w:val="auto"/>
          <w:lang w:eastAsia="en-NZ"/>
        </w:rPr>
        <w:lastRenderedPageBreak/>
        <w:drawing>
          <wp:anchor distT="0" distB="0" distL="114300" distR="114300" simplePos="0" relativeHeight="252051456" behindDoc="1" locked="0" layoutInCell="1" allowOverlap="1" wp14:anchorId="7E6E1D7E" wp14:editId="5595B25A">
            <wp:simplePos x="0" y="0"/>
            <wp:positionH relativeFrom="column">
              <wp:posOffset>-427009</wp:posOffset>
            </wp:positionH>
            <wp:positionV relativeFrom="paragraph">
              <wp:posOffset>161002</wp:posOffset>
            </wp:positionV>
            <wp:extent cx="2523483" cy="981075"/>
            <wp:effectExtent l="0" t="0" r="0" b="0"/>
            <wp:wrapNone/>
            <wp:docPr id="240" name="Picture 240" descr="Royal Commission of Inquiry into the Attack on Christchurch Mosques on 15 March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Commission of Inquiry into the Attack on Christchurch Mosques on 15 March 20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8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8C9" w:rsidRPr="000F0EFD">
        <w:rPr>
          <w:rFonts w:cs="Arial"/>
          <w:b w:val="0"/>
          <w:color w:val="auto"/>
          <w:lang w:val="en-US"/>
        </w:rPr>
        <w:t>After</w:t>
      </w:r>
      <w:r w:rsidRPr="000F0EFD">
        <w:rPr>
          <w:rFonts w:cs="Arial"/>
          <w:b w:val="0"/>
          <w:color w:val="auto"/>
          <w:lang w:val="en-US"/>
        </w:rPr>
        <w:t xml:space="preserve"> this attack </w:t>
      </w:r>
      <w:r w:rsidR="000F0EFD" w:rsidRPr="000F0EFD">
        <w:rPr>
          <w:rFonts w:cs="Arial"/>
          <w:b w:val="0"/>
          <w:color w:val="auto"/>
          <w:lang w:val="en-US"/>
        </w:rPr>
        <w:t xml:space="preserve">happened </w:t>
      </w:r>
      <w:r w:rsidR="007377DD" w:rsidRPr="000F0EFD">
        <w:rPr>
          <w:rFonts w:cs="Arial"/>
          <w:b w:val="0"/>
          <w:color w:val="auto"/>
          <w:lang w:val="en-US"/>
        </w:rPr>
        <w:t>a</w:t>
      </w:r>
      <w:r w:rsidR="007377DD" w:rsidRPr="009F54CC">
        <w:rPr>
          <w:rFonts w:cs="Arial"/>
          <w:color w:val="auto"/>
          <w:lang w:val="en-US"/>
        </w:rPr>
        <w:t xml:space="preserve"> </w:t>
      </w:r>
      <w:r w:rsidRPr="009F54CC">
        <w:rPr>
          <w:rFonts w:cs="Arial"/>
          <w:noProof/>
          <w:color w:val="auto"/>
          <w:lang w:eastAsia="en-NZ"/>
        </w:rPr>
        <w:t xml:space="preserve">Royal Commission of Inquiry </w:t>
      </w:r>
      <w:r w:rsidRPr="009F54CC">
        <w:rPr>
          <w:rFonts w:cs="Arial"/>
          <w:color w:val="auto"/>
          <w:spacing w:val="3"/>
        </w:rPr>
        <w:t>into the terrorist attack on Christ</w:t>
      </w:r>
      <w:r w:rsidR="002C1636">
        <w:rPr>
          <w:rFonts w:cs="Arial"/>
          <w:color w:val="auto"/>
          <w:spacing w:val="3"/>
        </w:rPr>
        <w:t xml:space="preserve">church mosques on 15 March 2019 </w:t>
      </w:r>
      <w:r w:rsidR="007377DD" w:rsidRPr="002C1636">
        <w:rPr>
          <w:rFonts w:cs="Arial"/>
          <w:b w:val="0"/>
          <w:color w:val="auto"/>
          <w:lang w:val="en-US"/>
        </w:rPr>
        <w:t>was set up</w:t>
      </w:r>
      <w:r w:rsidR="000F0EFD" w:rsidRPr="002C1636">
        <w:rPr>
          <w:rFonts w:cs="Arial"/>
          <w:b w:val="0"/>
          <w:color w:val="auto"/>
          <w:lang w:val="en-US"/>
        </w:rPr>
        <w:t>.</w:t>
      </w:r>
    </w:p>
    <w:p w14:paraId="60EA0F53" w14:textId="77777777" w:rsidR="000F0EFD" w:rsidRPr="000F0EFD" w:rsidRDefault="000F0EFD" w:rsidP="000F0EFD">
      <w:pPr>
        <w:spacing w:before="0" w:line="360" w:lineRule="auto"/>
        <w:ind w:left="3686"/>
        <w:rPr>
          <w:rFonts w:cs="Arial"/>
          <w:color w:val="auto"/>
          <w:sz w:val="32"/>
          <w:szCs w:val="32"/>
        </w:rPr>
      </w:pPr>
    </w:p>
    <w:p w14:paraId="0E5AC89C" w14:textId="171B5E0A" w:rsidR="000F0EFD" w:rsidRPr="000F0EFD" w:rsidRDefault="000F0EFD" w:rsidP="000F0EFD">
      <w:pPr>
        <w:spacing w:before="0" w:line="360" w:lineRule="auto"/>
        <w:ind w:left="3686"/>
        <w:rPr>
          <w:rFonts w:cs="Arial"/>
          <w:color w:val="auto"/>
          <w:sz w:val="32"/>
          <w:szCs w:val="32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579DFA13" wp14:editId="6AE7F7B1">
                <wp:simplePos x="0" y="0"/>
                <wp:positionH relativeFrom="margin">
                  <wp:posOffset>2237625</wp:posOffset>
                </wp:positionH>
                <wp:positionV relativeFrom="paragraph">
                  <wp:posOffset>217632</wp:posOffset>
                </wp:positionV>
                <wp:extent cx="3533775" cy="2348345"/>
                <wp:effectExtent l="0" t="0" r="9525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3483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6A3CE" id="Rectangle 1345" o:spid="_x0000_s1026" style="position:absolute;margin-left:176.2pt;margin-top:17.15pt;width:278.25pt;height:184.9pt;z-index:-251243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" fillcolor="#c6d9f1 [671]" stroked="f" strokeweight="2pt">
                <w10:wrap anchorx="margin"/>
              </v:rect>
            </w:pict>
          </mc:Fallback>
        </mc:AlternateContent>
      </w:r>
    </w:p>
    <w:p w14:paraId="4BCEB9E6" w14:textId="346EBB7C" w:rsidR="000F0EFD" w:rsidRPr="000F0EFD" w:rsidRDefault="000F0EFD" w:rsidP="000F0EFD">
      <w:pPr>
        <w:spacing w:before="0" w:line="360" w:lineRule="auto"/>
        <w:ind w:left="3686"/>
        <w:rPr>
          <w:rFonts w:cs="Arial"/>
          <w:color w:val="auto"/>
          <w:sz w:val="32"/>
          <w:szCs w:val="32"/>
          <w:lang w:val="en-US"/>
        </w:rPr>
      </w:pPr>
      <w:r w:rsidRPr="000F0EFD">
        <w:rPr>
          <w:rFonts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2064768" behindDoc="0" locked="0" layoutInCell="1" allowOverlap="1" wp14:anchorId="79921A3C" wp14:editId="601628B3">
            <wp:simplePos x="0" y="0"/>
            <wp:positionH relativeFrom="page">
              <wp:posOffset>982518</wp:posOffset>
            </wp:positionH>
            <wp:positionV relativeFrom="page">
              <wp:posOffset>3648710</wp:posOffset>
            </wp:positionV>
            <wp:extent cx="1558636" cy="1558636"/>
            <wp:effectExtent l="0" t="0" r="3810" b="3810"/>
            <wp:wrapThrough wrapText="bothSides">
              <wp:wrapPolygon edited="0">
                <wp:start x="7394" y="0"/>
                <wp:lineTo x="5809" y="792"/>
                <wp:lineTo x="1320" y="3961"/>
                <wp:lineTo x="0" y="8978"/>
                <wp:lineTo x="1056" y="13203"/>
                <wp:lineTo x="1056" y="13731"/>
                <wp:lineTo x="4753" y="17428"/>
                <wp:lineTo x="19276" y="21389"/>
                <wp:lineTo x="20333" y="21389"/>
                <wp:lineTo x="21389" y="20068"/>
                <wp:lineTo x="21389" y="19540"/>
                <wp:lineTo x="19540" y="17428"/>
                <wp:lineTo x="17956" y="13203"/>
                <wp:lineTo x="18748" y="8978"/>
                <wp:lineTo x="17692" y="5281"/>
                <wp:lineTo x="17692" y="3961"/>
                <wp:lineTo x="13467" y="1056"/>
                <wp:lineTo x="11355" y="0"/>
                <wp:lineTo x="7394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esearch Participants grou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36" cy="155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EFD">
        <w:rPr>
          <w:rFonts w:cs="Arial"/>
          <w:color w:val="auto"/>
          <w:sz w:val="32"/>
          <w:szCs w:val="32"/>
        </w:rPr>
        <w:t xml:space="preserve">A </w:t>
      </w:r>
      <w:r w:rsidRPr="000F0EFD">
        <w:rPr>
          <w:rFonts w:cs="Arial"/>
          <w:b/>
          <w:color w:val="auto"/>
          <w:sz w:val="32"/>
          <w:szCs w:val="32"/>
        </w:rPr>
        <w:t>Royal</w:t>
      </w:r>
      <w:r w:rsidRPr="000F0EFD">
        <w:rPr>
          <w:rFonts w:cs="Arial"/>
          <w:color w:val="auto"/>
          <w:sz w:val="32"/>
          <w:szCs w:val="32"/>
        </w:rPr>
        <w:t xml:space="preserve"> </w:t>
      </w:r>
      <w:r w:rsidRPr="000F0EFD">
        <w:rPr>
          <w:rFonts w:cs="Arial"/>
          <w:b/>
          <w:color w:val="auto"/>
          <w:sz w:val="32"/>
          <w:szCs w:val="32"/>
        </w:rPr>
        <w:t>Commission</w:t>
      </w:r>
      <w:r w:rsidRPr="000F0EFD">
        <w:rPr>
          <w:rFonts w:cs="Arial"/>
          <w:color w:val="auto"/>
          <w:sz w:val="32"/>
          <w:szCs w:val="32"/>
        </w:rPr>
        <w:t xml:space="preserve"> is a group of people who come together to look </w:t>
      </w:r>
      <w:r w:rsidRPr="000F0EFD">
        <w:rPr>
          <w:rFonts w:cs="Arial"/>
          <w:color w:val="auto"/>
          <w:sz w:val="32"/>
          <w:szCs w:val="32"/>
          <w:lang w:val="en-US"/>
        </w:rPr>
        <w:t>at:</w:t>
      </w:r>
      <w:r w:rsidRPr="000F0EFD">
        <w:rPr>
          <w:rFonts w:cs="Arial"/>
          <w:color w:val="auto"/>
          <w:sz w:val="32"/>
          <w:szCs w:val="32"/>
          <w:lang w:val="en-US"/>
        </w:rPr>
        <w:br/>
      </w:r>
    </w:p>
    <w:p w14:paraId="54BE935B" w14:textId="5DE587EB" w:rsidR="000F0EFD" w:rsidRPr="000F0EFD" w:rsidRDefault="000F0EFD" w:rsidP="000F0EFD">
      <w:pPr>
        <w:pStyle w:val="BodyText"/>
        <w:numPr>
          <w:ilvl w:val="0"/>
          <w:numId w:val="14"/>
        </w:numPr>
        <w:spacing w:before="0" w:line="360" w:lineRule="auto"/>
        <w:ind w:left="4111" w:hanging="426"/>
        <w:rPr>
          <w:rFonts w:cs="Arial"/>
          <w:color w:val="auto"/>
          <w:sz w:val="32"/>
          <w:szCs w:val="32"/>
          <w:lang w:val="en-US"/>
        </w:rPr>
      </w:pPr>
      <w:r w:rsidRPr="000F0EFD">
        <w:rPr>
          <w:rFonts w:cs="Arial"/>
          <w:color w:val="auto"/>
          <w:sz w:val="32"/>
          <w:szCs w:val="32"/>
          <w:lang w:val="en-US"/>
        </w:rPr>
        <w:t>something that happened</w:t>
      </w:r>
      <w:r w:rsidRPr="000F0EFD">
        <w:rPr>
          <w:rFonts w:cs="Arial"/>
          <w:color w:val="auto"/>
          <w:sz w:val="32"/>
          <w:szCs w:val="32"/>
          <w:lang w:val="en-US"/>
        </w:rPr>
        <w:br/>
      </w:r>
    </w:p>
    <w:p w14:paraId="2E27EBFE" w14:textId="30907DF6" w:rsidR="000F0EFD" w:rsidRPr="000F0EFD" w:rsidRDefault="000F0EFD" w:rsidP="000F0EFD">
      <w:pPr>
        <w:pStyle w:val="BodyText"/>
        <w:numPr>
          <w:ilvl w:val="0"/>
          <w:numId w:val="14"/>
        </w:numPr>
        <w:spacing w:before="0" w:line="360" w:lineRule="auto"/>
        <w:ind w:left="4111" w:hanging="426"/>
        <w:rPr>
          <w:rFonts w:cs="Arial"/>
          <w:color w:val="auto"/>
          <w:sz w:val="32"/>
          <w:szCs w:val="32"/>
          <w:lang w:val="en-US"/>
        </w:rPr>
      </w:pPr>
      <w:r w:rsidRPr="000F0EFD">
        <w:rPr>
          <w:rFonts w:cs="Arial"/>
          <w:color w:val="auto"/>
          <w:sz w:val="32"/>
          <w:szCs w:val="32"/>
          <w:lang w:val="en-US"/>
        </w:rPr>
        <w:t>why it happened.</w:t>
      </w:r>
    </w:p>
    <w:p w14:paraId="4C953242" w14:textId="0ADF5CEA" w:rsidR="000F0EFD" w:rsidRPr="000F0EFD" w:rsidRDefault="000F0EFD" w:rsidP="000F0EFD">
      <w:pPr>
        <w:pStyle w:val="ListParagraph"/>
        <w:spacing w:before="0" w:line="360" w:lineRule="auto"/>
        <w:ind w:left="3686"/>
        <w:rPr>
          <w:rFonts w:cs="Arial"/>
          <w:color w:val="auto"/>
          <w:sz w:val="32"/>
          <w:szCs w:val="32"/>
        </w:rPr>
      </w:pPr>
    </w:p>
    <w:p w14:paraId="12B5F6A8" w14:textId="35FC2D30" w:rsidR="000F0EFD" w:rsidRPr="000F0EFD" w:rsidRDefault="000C481D" w:rsidP="000F0EFD">
      <w:pPr>
        <w:pStyle w:val="ListParagraph"/>
        <w:spacing w:before="0" w:line="360" w:lineRule="auto"/>
        <w:ind w:left="3686"/>
        <w:rPr>
          <w:rFonts w:cs="Arial"/>
          <w:color w:val="auto"/>
          <w:sz w:val="32"/>
          <w:szCs w:val="32"/>
        </w:rPr>
      </w:pPr>
      <w:r>
        <w:rPr>
          <w:rFonts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2076032" behindDoc="0" locked="0" layoutInCell="1" allowOverlap="1" wp14:anchorId="5A783F4A" wp14:editId="4D244E57">
            <wp:simplePos x="0" y="0"/>
            <wp:positionH relativeFrom="page">
              <wp:posOffset>764540</wp:posOffset>
            </wp:positionH>
            <wp:positionV relativeFrom="page">
              <wp:posOffset>5922645</wp:posOffset>
            </wp:positionV>
            <wp:extent cx="2051050" cy="2950845"/>
            <wp:effectExtent l="19050" t="19050" r="25400" b="20955"/>
            <wp:wrapThrough wrapText="bothSides">
              <wp:wrapPolygon edited="0">
                <wp:start x="-201" y="-139"/>
                <wp:lineTo x="-201" y="21614"/>
                <wp:lineTo x="21667" y="21614"/>
                <wp:lineTo x="21667" y="-139"/>
                <wp:lineTo x="-201" y="-139"/>
              </wp:wrapPolygon>
            </wp:wrapThrough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Cov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95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434FD" w14:textId="7530740C" w:rsidR="000F0EFD" w:rsidRPr="000F0EFD" w:rsidRDefault="000F0EFD" w:rsidP="000F0EFD">
      <w:pPr>
        <w:pStyle w:val="ListParagraph"/>
        <w:tabs>
          <w:tab w:val="right" w:pos="9070"/>
        </w:tabs>
        <w:spacing w:before="0" w:line="360" w:lineRule="auto"/>
        <w:ind w:left="3686"/>
        <w:rPr>
          <w:rFonts w:cs="Arial"/>
          <w:noProof/>
          <w:color w:val="auto"/>
          <w:sz w:val="32"/>
          <w:szCs w:val="32"/>
          <w:lang w:eastAsia="en-NZ"/>
        </w:rPr>
      </w:pPr>
      <w:r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31C2F6FB" wp14:editId="04DE4E5A">
                <wp:simplePos x="0" y="0"/>
                <wp:positionH relativeFrom="column">
                  <wp:posOffset>2237625</wp:posOffset>
                </wp:positionH>
                <wp:positionV relativeFrom="paragraph">
                  <wp:posOffset>195118</wp:posOffset>
                </wp:positionV>
                <wp:extent cx="3533775" cy="810491"/>
                <wp:effectExtent l="0" t="0" r="9525" b="8890"/>
                <wp:wrapNone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1049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38DD36" id="Rectangle 1347" o:spid="_x0000_s1026" style="position:absolute;margin-left:176.2pt;margin-top:15.35pt;width:278.25pt;height:63.8pt;z-index:-25124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" fillcolor="#ff9" stroked="f" strokeweight="2pt"/>
            </w:pict>
          </mc:Fallback>
        </mc:AlternateContent>
      </w:r>
      <w:r>
        <w:rPr>
          <w:rFonts w:cs="Arial"/>
          <w:noProof/>
          <w:color w:val="auto"/>
          <w:sz w:val="32"/>
          <w:szCs w:val="32"/>
          <w:lang w:eastAsia="en-NZ"/>
        </w:rPr>
        <w:tab/>
      </w:r>
    </w:p>
    <w:p w14:paraId="2731C353" w14:textId="7F646922" w:rsidR="000F0EFD" w:rsidRPr="000F0EFD" w:rsidRDefault="000F0EFD" w:rsidP="000F0EFD">
      <w:pPr>
        <w:pStyle w:val="ListParagraph"/>
        <w:spacing w:before="0" w:line="360" w:lineRule="auto"/>
        <w:ind w:left="3686"/>
        <w:rPr>
          <w:rFonts w:cs="Arial"/>
          <w:color w:val="auto"/>
          <w:sz w:val="32"/>
          <w:szCs w:val="32"/>
        </w:rPr>
      </w:pPr>
      <w:r w:rsidRPr="000F0EFD">
        <w:rPr>
          <w:rFonts w:cs="Arial"/>
          <w:color w:val="auto"/>
          <w:sz w:val="32"/>
          <w:szCs w:val="32"/>
        </w:rPr>
        <w:t xml:space="preserve">In this document we will call this       Commission the </w:t>
      </w:r>
      <w:r w:rsidRPr="000F0EFD">
        <w:rPr>
          <w:rFonts w:cs="Arial"/>
          <w:b/>
          <w:color w:val="auto"/>
          <w:sz w:val="32"/>
          <w:szCs w:val="32"/>
        </w:rPr>
        <w:t>Royal</w:t>
      </w:r>
      <w:r w:rsidRPr="000F0EFD">
        <w:rPr>
          <w:rFonts w:cs="Arial"/>
          <w:color w:val="auto"/>
          <w:sz w:val="32"/>
          <w:szCs w:val="32"/>
        </w:rPr>
        <w:t xml:space="preserve"> </w:t>
      </w:r>
      <w:r w:rsidRPr="000F0EFD">
        <w:rPr>
          <w:rFonts w:cs="Arial"/>
          <w:b/>
          <w:color w:val="auto"/>
          <w:sz w:val="32"/>
          <w:szCs w:val="32"/>
        </w:rPr>
        <w:t>Commission</w:t>
      </w:r>
      <w:r w:rsidRPr="000F0EFD">
        <w:rPr>
          <w:rFonts w:cs="Arial"/>
          <w:color w:val="auto"/>
          <w:sz w:val="32"/>
          <w:szCs w:val="32"/>
        </w:rPr>
        <w:t>.</w:t>
      </w:r>
    </w:p>
    <w:p w14:paraId="3B1F12D5" w14:textId="7D1ECCD0" w:rsidR="000F0EFD" w:rsidRPr="00427716" w:rsidRDefault="000F0EFD" w:rsidP="000F0EFD">
      <w:pPr>
        <w:pStyle w:val="ListParagraph"/>
        <w:tabs>
          <w:tab w:val="center" w:pos="4895"/>
        </w:tabs>
        <w:rPr>
          <w:rFonts w:cs="Arial"/>
          <w:noProof/>
          <w:sz w:val="32"/>
          <w:szCs w:val="32"/>
          <w:lang w:eastAsia="en-NZ"/>
        </w:rPr>
      </w:pPr>
      <w:r>
        <w:rPr>
          <w:rFonts w:cs="Arial"/>
          <w:sz w:val="32"/>
          <w:szCs w:val="32"/>
        </w:rPr>
        <w:tab/>
      </w:r>
      <w:r w:rsidRPr="00427716">
        <w:rPr>
          <w:rFonts w:cs="Arial"/>
          <w:sz w:val="32"/>
          <w:szCs w:val="32"/>
        </w:rPr>
        <w:br/>
      </w:r>
      <w:r w:rsidRPr="00427716">
        <w:rPr>
          <w:rFonts w:cs="Arial"/>
          <w:noProof/>
          <w:sz w:val="32"/>
          <w:szCs w:val="32"/>
          <w:lang w:eastAsia="en-NZ"/>
        </w:rPr>
        <w:br w:type="page"/>
      </w:r>
    </w:p>
    <w:p w14:paraId="417FD6E5" w14:textId="254F2E55" w:rsidR="007377DD" w:rsidRPr="009F54CC" w:rsidRDefault="0038056A" w:rsidP="000F0EFD">
      <w:pPr>
        <w:pStyle w:val="BodyText"/>
        <w:spacing w:before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  <w:r w:rsidRPr="009F54CC">
        <w:rPr>
          <w:rFonts w:eastAsia="Times New Roman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2736" behindDoc="0" locked="0" layoutInCell="1" allowOverlap="1" wp14:anchorId="7D2AB67D" wp14:editId="5F709801">
            <wp:simplePos x="0" y="0"/>
            <wp:positionH relativeFrom="page">
              <wp:posOffset>1111250</wp:posOffset>
            </wp:positionH>
            <wp:positionV relativeFrom="page">
              <wp:posOffset>900430</wp:posOffset>
            </wp:positionV>
            <wp:extent cx="1217955" cy="1267691"/>
            <wp:effectExtent l="0" t="0" r="1270" b="8890"/>
            <wp:wrapThrough wrapText="bothSides">
              <wp:wrapPolygon edited="0">
                <wp:start x="0" y="0"/>
                <wp:lineTo x="0" y="21427"/>
                <wp:lineTo x="21285" y="21427"/>
                <wp:lineTo x="21285" y="0"/>
                <wp:lineTo x="0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bsite internet compute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55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4CC" w:rsidRPr="009F54CC">
        <w:rPr>
          <w:rFonts w:eastAsia="Times New Roman" w:cs="Arial"/>
          <w:color w:val="000000"/>
          <w:sz w:val="32"/>
          <w:szCs w:val="32"/>
          <w:lang w:eastAsia="en-NZ"/>
        </w:rPr>
        <w:t>Y</w:t>
      </w:r>
      <w:r w:rsidR="007377DD" w:rsidRPr="009F54CC">
        <w:rPr>
          <w:rFonts w:eastAsia="Times New Roman" w:cs="Arial"/>
          <w:color w:val="000000"/>
          <w:sz w:val="32"/>
          <w:szCs w:val="32"/>
          <w:lang w:eastAsia="en-NZ"/>
        </w:rPr>
        <w:t xml:space="preserve">ou can find more information about the </w:t>
      </w:r>
      <w:r w:rsidR="008768D6" w:rsidRPr="009F54CC">
        <w:rPr>
          <w:rFonts w:eastAsia="Times New Roman" w:cs="Arial"/>
          <w:color w:val="000000"/>
          <w:sz w:val="32"/>
          <w:szCs w:val="32"/>
          <w:lang w:eastAsia="en-NZ"/>
        </w:rPr>
        <w:t xml:space="preserve">Royal </w:t>
      </w:r>
      <w:r w:rsidR="007377DD" w:rsidRPr="009F54CC">
        <w:rPr>
          <w:rFonts w:eastAsia="Times New Roman" w:cs="Arial"/>
          <w:color w:val="000000"/>
          <w:sz w:val="32"/>
          <w:szCs w:val="32"/>
          <w:lang w:eastAsia="en-NZ"/>
        </w:rPr>
        <w:t xml:space="preserve">Commission on their </w:t>
      </w:r>
      <w:r w:rsidR="007377DD" w:rsidRPr="009F54CC">
        <w:rPr>
          <w:rFonts w:eastAsia="Times New Roman" w:cs="Arial"/>
          <w:b/>
          <w:color w:val="000000"/>
          <w:sz w:val="32"/>
          <w:szCs w:val="32"/>
          <w:lang w:eastAsia="en-NZ"/>
        </w:rPr>
        <w:t>website:</w:t>
      </w:r>
    </w:p>
    <w:p w14:paraId="589FB135" w14:textId="06CD3D1C" w:rsidR="007377DD" w:rsidRPr="009F54CC" w:rsidRDefault="007377DD" w:rsidP="009F54CC">
      <w:pPr>
        <w:pStyle w:val="ListParagraph"/>
        <w:spacing w:before="0" w:line="360" w:lineRule="auto"/>
        <w:ind w:left="4253"/>
        <w:rPr>
          <w:rFonts w:eastAsia="Times New Roman" w:cs="Arial"/>
          <w:color w:val="000000"/>
          <w:sz w:val="32"/>
          <w:szCs w:val="32"/>
          <w:lang w:eastAsia="en-NZ"/>
        </w:rPr>
      </w:pPr>
    </w:p>
    <w:bookmarkStart w:id="8" w:name="_Hlk77255401"/>
    <w:p w14:paraId="182AA986" w14:textId="041F637B" w:rsidR="00597F07" w:rsidRPr="00597F07" w:rsidRDefault="00597F07" w:rsidP="009F54CC">
      <w:pPr>
        <w:pStyle w:val="ListParagraph"/>
        <w:spacing w:before="0" w:line="360" w:lineRule="auto"/>
        <w:ind w:left="2552"/>
        <w:rPr>
          <w:rStyle w:val="Hyperlink"/>
          <w:rFonts w:eastAsia="Times New Roman" w:cs="Arial"/>
          <w:b/>
          <w:sz w:val="32"/>
          <w:szCs w:val="32"/>
          <w:u w:val="none"/>
          <w:lang w:eastAsia="en-NZ"/>
        </w:rPr>
      </w:pPr>
      <w:r>
        <w:rPr>
          <w:rFonts w:eastAsia="Times New Roman" w:cs="Arial"/>
          <w:b/>
          <w:color w:val="000000"/>
          <w:sz w:val="32"/>
          <w:szCs w:val="32"/>
          <w:lang w:eastAsia="en-NZ"/>
        </w:rPr>
        <w:fldChar w:fldCharType="begin"/>
      </w:r>
      <w:r w:rsidR="00107628">
        <w:rPr>
          <w:rFonts w:eastAsia="Times New Roman" w:cs="Arial"/>
          <w:b/>
          <w:color w:val="000000"/>
          <w:sz w:val="32"/>
          <w:szCs w:val="32"/>
          <w:lang w:eastAsia="en-NZ"/>
        </w:rPr>
        <w:instrText>HYPERLINK "https://canterbury.royalcommission.govt.nz/What-is-a-Royal-Commission"</w:instrText>
      </w:r>
      <w:r w:rsidR="00107628">
        <w:rPr>
          <w:rFonts w:eastAsia="Times New Roman" w:cs="Arial"/>
          <w:b/>
          <w:color w:val="000000"/>
          <w:sz w:val="32"/>
          <w:szCs w:val="32"/>
          <w:lang w:eastAsia="en-NZ"/>
        </w:rPr>
      </w:r>
      <w:r>
        <w:rPr>
          <w:rFonts w:eastAsia="Times New Roman" w:cs="Arial"/>
          <w:b/>
          <w:color w:val="000000"/>
          <w:sz w:val="32"/>
          <w:szCs w:val="32"/>
          <w:lang w:eastAsia="en-NZ"/>
        </w:rPr>
        <w:fldChar w:fldCharType="separate"/>
      </w:r>
      <w:r w:rsidRPr="00597F07">
        <w:rPr>
          <w:rStyle w:val="Hyperlink"/>
          <w:rFonts w:eastAsia="Times New Roman" w:cs="Arial"/>
          <w:b/>
          <w:sz w:val="32"/>
          <w:szCs w:val="32"/>
          <w:u w:val="none"/>
          <w:lang w:eastAsia="en-NZ"/>
        </w:rPr>
        <w:t>www.canterbury.royalcom</w:t>
      </w:r>
      <w:bookmarkStart w:id="9" w:name="_GoBack"/>
      <w:bookmarkEnd w:id="9"/>
      <w:r w:rsidRPr="00597F07">
        <w:rPr>
          <w:rStyle w:val="Hyperlink"/>
          <w:rFonts w:eastAsia="Times New Roman" w:cs="Arial"/>
          <w:b/>
          <w:sz w:val="32"/>
          <w:szCs w:val="32"/>
          <w:u w:val="none"/>
          <w:lang w:eastAsia="en-NZ"/>
        </w:rPr>
        <w:t>m</w:t>
      </w:r>
      <w:r w:rsidRPr="00597F07">
        <w:rPr>
          <w:rStyle w:val="Hyperlink"/>
          <w:rFonts w:eastAsia="Times New Roman" w:cs="Arial"/>
          <w:b/>
          <w:sz w:val="32"/>
          <w:szCs w:val="32"/>
          <w:u w:val="none"/>
          <w:lang w:eastAsia="en-NZ"/>
        </w:rPr>
        <w:t>ission.govt.nz/What-is-a-Royal-Commission</w:t>
      </w:r>
    </w:p>
    <w:bookmarkEnd w:id="8"/>
    <w:p w14:paraId="75C49C12" w14:textId="37B627B0" w:rsidR="007377DD" w:rsidRPr="009F54CC" w:rsidRDefault="00597F07" w:rsidP="009F54CC">
      <w:pPr>
        <w:pStyle w:val="ListParagraph"/>
        <w:spacing w:before="0" w:line="360" w:lineRule="auto"/>
        <w:ind w:left="4253"/>
        <w:rPr>
          <w:rFonts w:eastAsia="Times New Roman" w:cs="Arial"/>
          <w:color w:val="000000"/>
          <w:sz w:val="32"/>
          <w:szCs w:val="32"/>
          <w:lang w:eastAsia="en-NZ"/>
        </w:rPr>
      </w:pPr>
      <w:r>
        <w:rPr>
          <w:rFonts w:eastAsia="Times New Roman" w:cs="Arial"/>
          <w:b/>
          <w:color w:val="000000"/>
          <w:sz w:val="32"/>
          <w:szCs w:val="32"/>
          <w:lang w:eastAsia="en-NZ"/>
        </w:rPr>
        <w:fldChar w:fldCharType="end"/>
      </w:r>
      <w:r w:rsidR="008768D6" w:rsidRPr="009F54CC">
        <w:rPr>
          <w:rFonts w:ascii="Calibri" w:hAnsi="Calibri"/>
          <w:noProof/>
          <w:sz w:val="32"/>
          <w:szCs w:val="32"/>
          <w:lang w:eastAsia="en-NZ"/>
        </w:rPr>
        <w:drawing>
          <wp:anchor distT="0" distB="0" distL="114300" distR="114300" simplePos="0" relativeHeight="251894784" behindDoc="1" locked="0" layoutInCell="1" allowOverlap="1" wp14:anchorId="62F38A2D" wp14:editId="7D8438E0">
            <wp:simplePos x="0" y="0"/>
            <wp:positionH relativeFrom="margin">
              <wp:posOffset>332509</wp:posOffset>
            </wp:positionH>
            <wp:positionV relativeFrom="paragraph">
              <wp:posOffset>201642</wp:posOffset>
            </wp:positionV>
            <wp:extent cx="1185545" cy="1776730"/>
            <wp:effectExtent l="0" t="0" r="0" b="0"/>
            <wp:wrapNone/>
            <wp:docPr id="194" name="Picture 19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44A97" w14:textId="48171E11" w:rsidR="007377DD" w:rsidRPr="009F54CC" w:rsidRDefault="007377DD" w:rsidP="009F54CC">
      <w:pPr>
        <w:pStyle w:val="ListParagraph"/>
        <w:spacing w:before="0" w:line="360" w:lineRule="auto"/>
        <w:ind w:left="4253"/>
        <w:rPr>
          <w:rFonts w:eastAsia="Times New Roman" w:cs="Arial"/>
          <w:color w:val="000000"/>
          <w:sz w:val="32"/>
          <w:szCs w:val="32"/>
          <w:lang w:eastAsia="en-NZ"/>
        </w:rPr>
      </w:pPr>
    </w:p>
    <w:p w14:paraId="745724EB" w14:textId="04479685" w:rsidR="007377DD" w:rsidRPr="009F54CC" w:rsidRDefault="008768D6" w:rsidP="009F54CC">
      <w:pPr>
        <w:pStyle w:val="ListParagraph"/>
        <w:spacing w:before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  <w:r w:rsidRPr="009F54CC">
        <w:rPr>
          <w:rFonts w:eastAsia="Times New Roman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896832" behindDoc="0" locked="0" layoutInCell="1" allowOverlap="1" wp14:anchorId="36C03239" wp14:editId="5486D366">
            <wp:simplePos x="0" y="0"/>
            <wp:positionH relativeFrom="column">
              <wp:posOffset>1518054</wp:posOffset>
            </wp:positionH>
            <wp:positionV relativeFrom="paragraph">
              <wp:posOffset>28922</wp:posOffset>
            </wp:positionV>
            <wp:extent cx="647700" cy="647700"/>
            <wp:effectExtent l="0" t="0" r="0" b="0"/>
            <wp:wrapNone/>
            <wp:docPr id="195" name="Graphic 19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phic 216" descr="Clos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7DD" w:rsidRPr="009F54CC">
        <w:rPr>
          <w:rFonts w:eastAsia="Times New Roman" w:cs="Arial"/>
          <w:color w:val="000000"/>
          <w:sz w:val="32"/>
          <w:szCs w:val="32"/>
          <w:lang w:eastAsia="en-NZ"/>
        </w:rPr>
        <w:t xml:space="preserve">This website is </w:t>
      </w:r>
      <w:r w:rsidR="007377DD" w:rsidRPr="009F54CC">
        <w:rPr>
          <w:rFonts w:eastAsia="Times New Roman" w:cs="Arial"/>
          <w:b/>
          <w:color w:val="000000"/>
          <w:sz w:val="32"/>
          <w:szCs w:val="32"/>
          <w:lang w:eastAsia="en-NZ"/>
        </w:rPr>
        <w:t>not</w:t>
      </w:r>
      <w:r w:rsidR="007377DD" w:rsidRPr="009F54CC">
        <w:rPr>
          <w:rFonts w:eastAsia="Times New Roman" w:cs="Arial"/>
          <w:color w:val="000000"/>
          <w:sz w:val="32"/>
          <w:szCs w:val="32"/>
          <w:lang w:eastAsia="en-NZ"/>
        </w:rPr>
        <w:t xml:space="preserve"> in Easy Read.</w:t>
      </w:r>
    </w:p>
    <w:p w14:paraId="18585DCF" w14:textId="3AE83A9C" w:rsidR="007377DD" w:rsidRPr="009F54CC" w:rsidRDefault="007377DD" w:rsidP="009F54CC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 w:rsidRPr="009F54CC"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30F41F72" w14:textId="0997256D" w:rsidR="007F48C9" w:rsidRDefault="007377DD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6432" behindDoc="0" locked="0" layoutInCell="1" allowOverlap="1" wp14:anchorId="0F897262" wp14:editId="5368CACB">
            <wp:simplePos x="0" y="0"/>
            <wp:positionH relativeFrom="margin">
              <wp:posOffset>38100</wp:posOffset>
            </wp:positionH>
            <wp:positionV relativeFrom="paragraph">
              <wp:posOffset>325755</wp:posOffset>
            </wp:positionV>
            <wp:extent cx="1118753" cy="1543050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5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The Royal Commission </w:t>
      </w:r>
      <w:r w:rsidR="007F48C9" w:rsidRPr="00437AF6">
        <w:rPr>
          <w:rFonts w:cs="Arial"/>
          <w:color w:val="000000" w:themeColor="text1"/>
          <w:sz w:val="32"/>
          <w:szCs w:val="32"/>
          <w:lang w:val="en-US"/>
        </w:rPr>
        <w:t xml:space="preserve">found that our laws </w:t>
      </w:r>
      <w:r w:rsidR="00182DF0">
        <w:rPr>
          <w:rFonts w:cs="Arial"/>
          <w:color w:val="000000" w:themeColor="text1"/>
          <w:sz w:val="32"/>
          <w:szCs w:val="32"/>
          <w:lang w:val="en-US"/>
        </w:rPr>
        <w:t>about incitement</w:t>
      </w:r>
      <w:r w:rsidR="00FB7094">
        <w:rPr>
          <w:rFonts w:cs="Arial"/>
          <w:color w:val="000000" w:themeColor="text1"/>
          <w:sz w:val="32"/>
          <w:szCs w:val="32"/>
          <w:lang w:val="en-US"/>
        </w:rPr>
        <w:t>:</w:t>
      </w:r>
    </w:p>
    <w:p w14:paraId="16B34437" w14:textId="77777777" w:rsidR="00FB7094" w:rsidRDefault="00FB7094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64CBD0E" w14:textId="06838F6F" w:rsidR="00FB7094" w:rsidRDefault="00C3091B" w:rsidP="00FB7094">
      <w:pPr>
        <w:pStyle w:val="BodyText"/>
        <w:numPr>
          <w:ilvl w:val="0"/>
          <w:numId w:val="33"/>
        </w:numPr>
        <w:spacing w:before="0" w:line="360" w:lineRule="auto"/>
        <w:ind w:left="404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are </w:t>
      </w:r>
      <w:r w:rsidR="00FB7094">
        <w:rPr>
          <w:rFonts w:cs="Arial"/>
          <w:color w:val="000000" w:themeColor="text1"/>
          <w:sz w:val="32"/>
          <w:szCs w:val="32"/>
          <w:lang w:val="en-US"/>
        </w:rPr>
        <w:t>confusing</w:t>
      </w:r>
    </w:p>
    <w:p w14:paraId="78FDC26F" w14:textId="77777777" w:rsidR="00FB7094" w:rsidRDefault="00FB7094" w:rsidP="00FB7094">
      <w:pPr>
        <w:pStyle w:val="BodyText"/>
        <w:spacing w:before="0" w:line="360" w:lineRule="auto"/>
        <w:ind w:left="3326"/>
        <w:rPr>
          <w:rFonts w:cs="Arial"/>
          <w:color w:val="000000" w:themeColor="text1"/>
          <w:sz w:val="32"/>
          <w:szCs w:val="32"/>
          <w:lang w:val="en-US"/>
        </w:rPr>
      </w:pPr>
    </w:p>
    <w:p w14:paraId="5DC01BF1" w14:textId="3BC04FA2" w:rsidR="00FB7094" w:rsidRDefault="00FB7094" w:rsidP="00FB7094">
      <w:pPr>
        <w:pStyle w:val="BodyText"/>
        <w:numPr>
          <w:ilvl w:val="0"/>
          <w:numId w:val="33"/>
        </w:numPr>
        <w:spacing w:before="0" w:line="360" w:lineRule="auto"/>
        <w:ind w:left="404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need to be changed.</w:t>
      </w:r>
    </w:p>
    <w:p w14:paraId="47A3D6D7" w14:textId="77777777" w:rsidR="00FB7094" w:rsidRDefault="00FB7094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048B93A" w14:textId="351353EC" w:rsidR="007F48C9" w:rsidRPr="00437AF6" w:rsidRDefault="007377DD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noProof/>
          <w:color w:val="000000" w:themeColor="text1"/>
          <w:lang w:eastAsia="en-NZ"/>
        </w:rPr>
        <w:drawing>
          <wp:anchor distT="0" distB="0" distL="114300" distR="114300" simplePos="0" relativeHeight="251661312" behindDoc="0" locked="0" layoutInCell="1" allowOverlap="1" wp14:anchorId="34650336" wp14:editId="7638A64F">
            <wp:simplePos x="0" y="0"/>
            <wp:positionH relativeFrom="column">
              <wp:posOffset>-90170</wp:posOffset>
            </wp:positionH>
            <wp:positionV relativeFrom="paragraph">
              <wp:posOffset>356870</wp:posOffset>
            </wp:positionV>
            <wp:extent cx="1558636" cy="1558636"/>
            <wp:effectExtent l="0" t="0" r="0" b="3810"/>
            <wp:wrapNone/>
            <wp:docPr id="31" name="Picture 31" descr="Pun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nch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36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BF0FF" w14:textId="5D528780" w:rsidR="00A61070" w:rsidRPr="00437AF6" w:rsidRDefault="00E72A00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Inciting hate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t xml:space="preserve"> causes lots of har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>m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t xml:space="preserve"> to all of us.</w:t>
      </w:r>
    </w:p>
    <w:p w14:paraId="51FB1386" w14:textId="054ACFCF" w:rsidR="00A61070" w:rsidRPr="00437AF6" w:rsidRDefault="00A61070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520781F" w14:textId="567C99E4" w:rsidR="00A61070" w:rsidRPr="00437AF6" w:rsidRDefault="00A61070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32A66A0B" w14:textId="7B03972F" w:rsidR="00A61070" w:rsidRPr="00437AF6" w:rsidRDefault="00A61070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It can lead to </w:t>
      </w:r>
      <w:r w:rsidRPr="00DC20C9">
        <w:rPr>
          <w:rFonts w:cs="Arial"/>
          <w:b/>
          <w:color w:val="000000" w:themeColor="text1"/>
          <w:sz w:val="32"/>
          <w:szCs w:val="32"/>
          <w:lang w:val="en-US"/>
        </w:rPr>
        <w:t>violence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49119023" w14:textId="12CA12B9" w:rsidR="00A61070" w:rsidRDefault="00A61070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11C3F6D" w14:textId="6D3D0CA2" w:rsidR="00724D18" w:rsidRPr="00437AF6" w:rsidRDefault="00BE259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0528" behindDoc="0" locked="0" layoutInCell="1" allowOverlap="1" wp14:anchorId="6C9E2C7F" wp14:editId="7651195C">
            <wp:simplePos x="0" y="0"/>
            <wp:positionH relativeFrom="margin">
              <wp:posOffset>42545</wp:posOffset>
            </wp:positionH>
            <wp:positionV relativeFrom="paragraph">
              <wp:posOffset>139105</wp:posOffset>
            </wp:positionV>
            <wp:extent cx="1824007" cy="1350818"/>
            <wp:effectExtent l="0" t="0" r="508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7" cy="13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18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447CA907" wp14:editId="2046D795">
                <wp:simplePos x="0" y="0"/>
                <wp:positionH relativeFrom="margin">
                  <wp:posOffset>2154497</wp:posOffset>
                </wp:positionH>
                <wp:positionV relativeFrom="paragraph">
                  <wp:posOffset>200660</wp:posOffset>
                </wp:positionV>
                <wp:extent cx="3533775" cy="1226127"/>
                <wp:effectExtent l="0" t="0" r="9525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22612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2EA41" id="Rectangle 234" o:spid="_x0000_s1026" style="position:absolute;margin-left:169.65pt;margin-top:15.8pt;width:278.25pt;height:96.55pt;z-index:-251527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" fillcolor="#c6d9f1 [671]" stroked="f" strokeweight="2pt">
                <w10:wrap anchorx="margin"/>
              </v:rect>
            </w:pict>
          </mc:Fallback>
        </mc:AlternateContent>
      </w:r>
    </w:p>
    <w:p w14:paraId="41DAE3C4" w14:textId="6FC05290" w:rsidR="00724D18" w:rsidRPr="00724D18" w:rsidRDefault="00724D18" w:rsidP="00CD1CE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DC20C9">
        <w:rPr>
          <w:rFonts w:cs="Arial"/>
          <w:b/>
          <w:color w:val="000000" w:themeColor="text1"/>
          <w:sz w:val="32"/>
          <w:szCs w:val="32"/>
          <w:lang w:val="en-US"/>
        </w:rPr>
        <w:t>Violence</w:t>
      </w:r>
      <w:r w:rsidRPr="00724D18">
        <w:rPr>
          <w:rFonts w:cs="Arial"/>
          <w:color w:val="000000" w:themeColor="text1"/>
          <w:sz w:val="32"/>
          <w:szCs w:val="32"/>
          <w:lang w:val="en-US"/>
        </w:rPr>
        <w:t xml:space="preserve"> is when someone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or a group of people hurt another person or group of people. </w:t>
      </w:r>
    </w:p>
    <w:p w14:paraId="72001687" w14:textId="63CAFFAE" w:rsidR="00724D18" w:rsidRDefault="00724D18" w:rsidP="00724D1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86D229F" w14:textId="6F36225E" w:rsidR="00724D18" w:rsidRPr="00437AF6" w:rsidRDefault="00724D18" w:rsidP="00724D1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6A3456E" w14:textId="77777777" w:rsidR="00FB7094" w:rsidRDefault="00FB7094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58C6D443" w14:textId="0873341F" w:rsidR="00AA285C" w:rsidRPr="00437AF6" w:rsidRDefault="00724D18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0288" behindDoc="0" locked="0" layoutInCell="1" allowOverlap="1" wp14:anchorId="00A59695" wp14:editId="58C93E07">
            <wp:simplePos x="0" y="0"/>
            <wp:positionH relativeFrom="margin">
              <wp:posOffset>69850</wp:posOffset>
            </wp:positionH>
            <wp:positionV relativeFrom="paragraph">
              <wp:posOffset>-180340</wp:posOffset>
            </wp:positionV>
            <wp:extent cx="1335405" cy="13354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85C" w:rsidRPr="00437AF6">
        <w:rPr>
          <w:rFonts w:cs="Arial"/>
          <w:color w:val="000000" w:themeColor="text1"/>
          <w:sz w:val="32"/>
          <w:szCs w:val="32"/>
          <w:lang w:val="en-US"/>
        </w:rPr>
        <w:t>It is important to make sure our laws still let people say what they think.</w:t>
      </w:r>
    </w:p>
    <w:p w14:paraId="29B34E15" w14:textId="518A4193" w:rsidR="00A558B0" w:rsidRDefault="00A558B0" w:rsidP="009A0191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6AE0FB02" w14:textId="40027673" w:rsidR="00724D18" w:rsidRPr="00437AF6" w:rsidRDefault="000C481D" w:rsidP="009A0191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noProof/>
          <w:color w:val="000000" w:themeColor="text1"/>
          <w:lang w:eastAsia="en-NZ"/>
        </w:rPr>
        <w:drawing>
          <wp:anchor distT="0" distB="0" distL="114300" distR="114300" simplePos="0" relativeHeight="251662336" behindDoc="0" locked="0" layoutInCell="1" allowOverlap="1" wp14:anchorId="13B9919B" wp14:editId="3B5D76A6">
            <wp:simplePos x="0" y="0"/>
            <wp:positionH relativeFrom="margin">
              <wp:posOffset>90805</wp:posOffset>
            </wp:positionH>
            <wp:positionV relativeFrom="paragraph">
              <wp:posOffset>313055</wp:posOffset>
            </wp:positionV>
            <wp:extent cx="1192530" cy="1192530"/>
            <wp:effectExtent l="0" t="0" r="0" b="7620"/>
            <wp:wrapNone/>
            <wp:docPr id="36" name="Picture 36" descr="Pun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unch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BB440" w14:textId="7B68661E" w:rsidR="008A7516" w:rsidRPr="00437AF6" w:rsidRDefault="00A3636C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4384" behindDoc="0" locked="0" layoutInCell="1" allowOverlap="1" wp14:anchorId="1D916B54" wp14:editId="0B9D8B8F">
            <wp:simplePos x="0" y="0"/>
            <wp:positionH relativeFrom="column">
              <wp:posOffset>902970</wp:posOffset>
            </wp:positionH>
            <wp:positionV relativeFrom="paragraph">
              <wp:posOffset>42545</wp:posOffset>
            </wp:positionV>
            <wp:extent cx="914400" cy="914400"/>
            <wp:effectExtent l="0" t="0" r="0" b="0"/>
            <wp:wrapNone/>
            <wp:docPr id="38" name="Graphic 3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Close with solid fill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 xml:space="preserve">This does not mean people can say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or do </w:t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>things that incite hate.</w:t>
      </w:r>
    </w:p>
    <w:p w14:paraId="7F92152D" w14:textId="39E8FB06" w:rsidR="008A7516" w:rsidRPr="00437AF6" w:rsidRDefault="008A751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0AB6156" w14:textId="77777777" w:rsidR="00FB7094" w:rsidRDefault="00FB7094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05AD93D" w14:textId="552B38E0" w:rsidR="008A7516" w:rsidRPr="00437AF6" w:rsidRDefault="00A558B0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8480" behindDoc="0" locked="0" layoutInCell="1" allowOverlap="1" wp14:anchorId="18153D08" wp14:editId="35FFAAD7">
            <wp:simplePos x="0" y="0"/>
            <wp:positionH relativeFrom="margin">
              <wp:posOffset>137795</wp:posOffset>
            </wp:positionH>
            <wp:positionV relativeFrom="paragraph">
              <wp:posOffset>226060</wp:posOffset>
            </wp:positionV>
            <wp:extent cx="1145121" cy="1579419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21" cy="15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laws </w:t>
      </w:r>
      <w:r w:rsidR="00182DF0">
        <w:rPr>
          <w:rFonts w:cs="Arial"/>
          <w:color w:val="000000" w:themeColor="text1"/>
          <w:sz w:val="32"/>
          <w:szCs w:val="32"/>
          <w:lang w:val="en-US"/>
        </w:rPr>
        <w:t xml:space="preserve">about inciting hate that </w:t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>the government wants to change are</w:t>
      </w:r>
      <w:r w:rsidR="00182DF0">
        <w:rPr>
          <w:rFonts w:cs="Arial"/>
          <w:color w:val="000000" w:themeColor="text1"/>
          <w:sz w:val="32"/>
          <w:szCs w:val="32"/>
          <w:lang w:val="en-US"/>
        </w:rPr>
        <w:t xml:space="preserve"> parts of</w:t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>: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765532EA" w14:textId="24A48143" w:rsidR="008A7516" w:rsidRPr="00437AF6" w:rsidRDefault="008A7516" w:rsidP="00516749">
      <w:pPr>
        <w:pStyle w:val="BodyText"/>
        <w:numPr>
          <w:ilvl w:val="0"/>
          <w:numId w:val="1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 Human Rights Act 1993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3E9EFAD6" w14:textId="7A38C14A" w:rsidR="001D46E6" w:rsidRPr="00437AF6" w:rsidRDefault="001D46E6" w:rsidP="00516749">
      <w:pPr>
        <w:pStyle w:val="BodyText"/>
        <w:numPr>
          <w:ilvl w:val="0"/>
          <w:numId w:val="1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 Crimes Act 1961</w:t>
      </w:r>
      <w:r w:rsidR="00CD1CE3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46F8403D" w14:textId="0EE74FC2" w:rsidR="008768D6" w:rsidRDefault="005C74F8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32E36153" wp14:editId="2C49D54B">
            <wp:simplePos x="0" y="0"/>
            <wp:positionH relativeFrom="margin">
              <wp:posOffset>148244</wp:posOffset>
            </wp:positionH>
            <wp:positionV relativeFrom="paragraph">
              <wp:posOffset>80299</wp:posOffset>
            </wp:positionV>
            <wp:extent cx="1578610" cy="1437640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46B1" w14:textId="5C24E80E" w:rsidR="008768D6" w:rsidRDefault="008768D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2833C53" w14:textId="5C29785D" w:rsidR="00AA285C" w:rsidRPr="00437AF6" w:rsidRDefault="00EA1812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We want to know what you think about the plans to change these laws.</w:t>
      </w:r>
    </w:p>
    <w:bookmarkEnd w:id="0"/>
    <w:bookmarkEnd w:id="1"/>
    <w:bookmarkEnd w:id="2"/>
    <w:bookmarkEnd w:id="3"/>
    <w:bookmarkEnd w:id="4"/>
    <w:bookmarkEnd w:id="5"/>
    <w:bookmarkEnd w:id="6"/>
    <w:p w14:paraId="4A605A68" w14:textId="3E2996C2" w:rsidR="009E3A9F" w:rsidRPr="00437AF6" w:rsidRDefault="009E3A9F" w:rsidP="009A0191">
      <w:pPr>
        <w:pStyle w:val="Heading2"/>
        <w:spacing w:before="0" w:line="360" w:lineRule="auto"/>
        <w:rPr>
          <w:rFonts w:cs="Arial"/>
          <w:color w:val="000000" w:themeColor="text1"/>
          <w:sz w:val="32"/>
          <w:szCs w:val="32"/>
        </w:rPr>
      </w:pPr>
    </w:p>
    <w:p w14:paraId="08226AA9" w14:textId="0BA6AC30" w:rsidR="00355AA5" w:rsidRPr="00437AF6" w:rsidRDefault="00355AA5" w:rsidP="009A0191">
      <w:pPr>
        <w:spacing w:before="0" w:line="360" w:lineRule="auto"/>
        <w:rPr>
          <w:rFonts w:eastAsiaTheme="majorEastAsia" w:cs="Arial"/>
          <w:b/>
          <w:bCs/>
          <w:color w:val="000000" w:themeColor="text1"/>
          <w:sz w:val="32"/>
          <w:szCs w:val="32"/>
          <w:lang w:val="en-US"/>
        </w:rPr>
      </w:pPr>
      <w:bookmarkStart w:id="10" w:name="_Toc72416618"/>
      <w:bookmarkEnd w:id="7"/>
      <w:r w:rsidRPr="00437AF6">
        <w:rPr>
          <w:rFonts w:eastAsiaTheme="majorEastAsia" w:cs="Arial"/>
          <w:color w:val="000000" w:themeColor="text1"/>
          <w:sz w:val="32"/>
          <w:szCs w:val="32"/>
          <w:lang w:val="en-US"/>
        </w:rPr>
        <w:br w:type="page"/>
      </w:r>
    </w:p>
    <w:bookmarkStart w:id="11" w:name="_Toc72416626"/>
    <w:p w14:paraId="7606C085" w14:textId="27E74E4A" w:rsidR="008A7516" w:rsidRPr="00437AF6" w:rsidRDefault="00773E3E" w:rsidP="00DC20C9">
      <w:pPr>
        <w:pStyle w:val="Heading1"/>
        <w:spacing w:after="0" w:line="360" w:lineRule="auto"/>
        <w:rPr>
          <w:lang w:val="en-US"/>
        </w:rPr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345438E" wp14:editId="27887A43">
                <wp:simplePos x="0" y="0"/>
                <wp:positionH relativeFrom="column">
                  <wp:posOffset>-317</wp:posOffset>
                </wp:positionH>
                <wp:positionV relativeFrom="paragraph">
                  <wp:posOffset>-181292</wp:posOffset>
                </wp:positionV>
                <wp:extent cx="5728017" cy="1263332"/>
                <wp:effectExtent l="19050" t="19050" r="25400" b="13335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12633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B6D15" id="Rectangle 465" o:spid="_x0000_s1026" style="position:absolute;margin-left:0;margin-top:-14.25pt;width:451pt;height:99.4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" filled="f" strokecolor="#0070c0" strokeweight="3pt"/>
            </w:pict>
          </mc:Fallback>
        </mc:AlternateContent>
      </w:r>
      <w:r w:rsidR="008A7516" w:rsidRPr="00437AF6">
        <w:rPr>
          <w:rFonts w:eastAsiaTheme="majorEastAsia"/>
          <w:lang w:val="en-US"/>
        </w:rPr>
        <w:t xml:space="preserve">What you can do if you are experiencing </w:t>
      </w:r>
      <w:r w:rsidR="00B10054">
        <w:rPr>
          <w:rFonts w:eastAsiaTheme="majorEastAsia"/>
          <w:lang w:val="en-US"/>
        </w:rPr>
        <w:t>incitement of hate</w:t>
      </w:r>
      <w:r w:rsidR="00B10054" w:rsidRPr="00437AF6">
        <w:rPr>
          <w:rFonts w:eastAsiaTheme="majorEastAsia"/>
          <w:lang w:val="en-US"/>
        </w:rPr>
        <w:t xml:space="preserve"> </w:t>
      </w:r>
      <w:bookmarkEnd w:id="11"/>
    </w:p>
    <w:p w14:paraId="6C002174" w14:textId="77777777" w:rsidR="00A61070" w:rsidRDefault="00A61070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1BFED732" w14:textId="77777777" w:rsidR="00FB7094" w:rsidRPr="00437AF6" w:rsidRDefault="00FB7094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77832E9D" w14:textId="7DE36F96" w:rsidR="00A61070" w:rsidRPr="00437AF6" w:rsidRDefault="0076695A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8321EA1" wp14:editId="39C711EA">
                <wp:simplePos x="0" y="0"/>
                <wp:positionH relativeFrom="margin">
                  <wp:posOffset>2252345</wp:posOffset>
                </wp:positionH>
                <wp:positionV relativeFrom="paragraph">
                  <wp:posOffset>238760</wp:posOffset>
                </wp:positionV>
                <wp:extent cx="3533775" cy="2314575"/>
                <wp:effectExtent l="0" t="0" r="952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314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78EA5" id="Rectangle 27" o:spid="_x0000_s1026" style="position:absolute;margin-left:177.35pt;margin-top:18.8pt;width:278.25pt;height:182.25pt;z-index:-251354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" fillcolor="#c6d9f1 [671]" stroked="f" strokeweight="2pt">
                <w10:wrap anchorx="margin"/>
              </v:rect>
            </w:pict>
          </mc:Fallback>
        </mc:AlternateContent>
      </w:r>
    </w:p>
    <w:p w14:paraId="3FB1F89B" w14:textId="3E71C9E4" w:rsidR="00E67633" w:rsidRDefault="00E6763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76695A">
        <w:rPr>
          <w:rFonts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67136" behindDoc="0" locked="0" layoutInCell="1" allowOverlap="1" wp14:anchorId="5B07E025" wp14:editId="250712FA">
            <wp:simplePos x="0" y="0"/>
            <wp:positionH relativeFrom="margin">
              <wp:posOffset>-46990</wp:posOffset>
            </wp:positionH>
            <wp:positionV relativeFrom="page">
              <wp:posOffset>3474085</wp:posOffset>
            </wp:positionV>
            <wp:extent cx="1780540" cy="1246505"/>
            <wp:effectExtent l="0" t="0" r="0" b="0"/>
            <wp:wrapThrough wrapText="bothSides">
              <wp:wrapPolygon edited="0">
                <wp:start x="0" y="0"/>
                <wp:lineTo x="0" y="21127"/>
                <wp:lineTo x="21261" y="21127"/>
                <wp:lineTo x="21261" y="0"/>
                <wp:lineTo x="0" y="0"/>
              </wp:wrapPolygon>
            </wp:wrapThrough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buse-verbal shou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5A" w:rsidRPr="0076695A">
        <w:rPr>
          <w:rFonts w:cs="Arial"/>
          <w:b/>
          <w:color w:val="000000" w:themeColor="text1"/>
          <w:sz w:val="32"/>
          <w:szCs w:val="32"/>
          <w:lang w:val="en-US"/>
        </w:rPr>
        <w:t>Experiencing</w:t>
      </w:r>
      <w:r w:rsidR="00B10054">
        <w:rPr>
          <w:rFonts w:cs="Arial"/>
          <w:b/>
          <w:color w:val="000000" w:themeColor="text1"/>
          <w:sz w:val="32"/>
          <w:szCs w:val="32"/>
          <w:lang w:val="en-US"/>
        </w:rPr>
        <w:t xml:space="preserve"> incitement of</w:t>
      </w:r>
      <w:r w:rsidR="0076695A" w:rsidRPr="0076695A">
        <w:rPr>
          <w:rFonts w:cs="Arial"/>
          <w:b/>
          <w:color w:val="000000" w:themeColor="text1"/>
          <w:sz w:val="32"/>
          <w:szCs w:val="32"/>
          <w:lang w:val="en-US"/>
        </w:rPr>
        <w:t xml:space="preserve"> hate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means it is happening:</w:t>
      </w:r>
      <w:r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BCFAEFE" w14:textId="028669EA" w:rsidR="00E67633" w:rsidRDefault="00E67633" w:rsidP="00516749">
      <w:pPr>
        <w:pStyle w:val="BodyText"/>
        <w:numPr>
          <w:ilvl w:val="0"/>
          <w:numId w:val="27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to you</w:t>
      </w:r>
      <w:r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5BEB088D" w14:textId="752904F3" w:rsidR="00E67633" w:rsidRDefault="00E67633" w:rsidP="00516749">
      <w:pPr>
        <w:pStyle w:val="BodyText"/>
        <w:numPr>
          <w:ilvl w:val="0"/>
          <w:numId w:val="27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near you.</w:t>
      </w:r>
    </w:p>
    <w:p w14:paraId="43272663" w14:textId="69047B80" w:rsidR="00E67633" w:rsidRDefault="00E6763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C02DE99" w14:textId="77777777" w:rsidR="00E67633" w:rsidRDefault="00E6763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233D11C" w14:textId="37F7DEB0" w:rsidR="00045325" w:rsidRDefault="0004532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1552" behindDoc="0" locked="0" layoutInCell="1" allowOverlap="1" wp14:anchorId="57A0189D" wp14:editId="1B6FD9EA">
            <wp:simplePos x="0" y="0"/>
            <wp:positionH relativeFrom="margin">
              <wp:posOffset>77470</wp:posOffset>
            </wp:positionH>
            <wp:positionV relativeFrom="paragraph">
              <wp:posOffset>448310</wp:posOffset>
            </wp:positionV>
            <wp:extent cx="1602946" cy="13525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46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00000" w:themeColor="text1"/>
          <w:sz w:val="32"/>
          <w:szCs w:val="32"/>
          <w:lang w:val="en-US"/>
        </w:rPr>
        <w:t>You should talk to</w:t>
      </w:r>
      <w:r w:rsidR="00F02990" w:rsidRPr="00437AF6">
        <w:rPr>
          <w:rFonts w:cs="Arial"/>
          <w:color w:val="000000" w:themeColor="text1"/>
          <w:sz w:val="32"/>
          <w:szCs w:val="32"/>
          <w:lang w:val="en-US"/>
        </w:rPr>
        <w:t xml:space="preserve"> the police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if you feel:</w:t>
      </w:r>
      <w:r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7C775AED" w14:textId="6C0EADBD" w:rsidR="00045325" w:rsidRDefault="00045325" w:rsidP="00516749">
      <w:pPr>
        <w:pStyle w:val="BodyText"/>
        <w:numPr>
          <w:ilvl w:val="0"/>
          <w:numId w:val="2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scared</w:t>
      </w:r>
      <w:r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5BED5705" w14:textId="023943F0" w:rsidR="00F02990" w:rsidRPr="00437AF6" w:rsidRDefault="00045325" w:rsidP="00516749">
      <w:pPr>
        <w:pStyle w:val="BodyText"/>
        <w:numPr>
          <w:ilvl w:val="0"/>
          <w:numId w:val="2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not safe</w:t>
      </w:r>
      <w:r w:rsidR="00F02990"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4477B629" w14:textId="2AB6370F" w:rsidR="00F02990" w:rsidRPr="00437AF6" w:rsidRDefault="00F0299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DA3E68D" w14:textId="2542A930" w:rsidR="00F02990" w:rsidRPr="00437AF6" w:rsidRDefault="00F0299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A5B7A0A" w14:textId="4A66FDFE" w:rsidR="00E67633" w:rsidRDefault="00E67633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004B90D7" w14:textId="131D9E43" w:rsidR="00CD1CE3" w:rsidRDefault="0076695A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4432" behindDoc="0" locked="0" layoutInCell="1" allowOverlap="1" wp14:anchorId="52CB07B6" wp14:editId="2D07985C">
            <wp:simplePos x="0" y="0"/>
            <wp:positionH relativeFrom="page">
              <wp:posOffset>893445</wp:posOffset>
            </wp:positionH>
            <wp:positionV relativeFrom="margin">
              <wp:posOffset>0</wp:posOffset>
            </wp:positionV>
            <wp:extent cx="1675916" cy="1828800"/>
            <wp:effectExtent l="0" t="0" r="635" b="0"/>
            <wp:wrapThrough wrapText="bothSides">
              <wp:wrapPolygon edited="0">
                <wp:start x="0" y="0"/>
                <wp:lineTo x="0" y="21375"/>
                <wp:lineTo x="21363" y="21375"/>
                <wp:lineTo x="21363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olice-give-evidence ask question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91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33" w:rsidRPr="00437AF6">
        <w:rPr>
          <w:noProof/>
          <w:color w:val="000000" w:themeColor="text1"/>
          <w:lang w:eastAsia="en-NZ"/>
        </w:rPr>
        <w:drawing>
          <wp:anchor distT="0" distB="0" distL="114300" distR="114300" simplePos="0" relativeHeight="251672576" behindDoc="0" locked="0" layoutInCell="1" allowOverlap="1" wp14:anchorId="02E42B59" wp14:editId="176CDDA9">
            <wp:simplePos x="0" y="0"/>
            <wp:positionH relativeFrom="column">
              <wp:posOffset>196102</wp:posOffset>
            </wp:positionH>
            <wp:positionV relativeFrom="paragraph">
              <wp:posOffset>15117</wp:posOffset>
            </wp:positionV>
            <wp:extent cx="1475336" cy="1475336"/>
            <wp:effectExtent l="0" t="0" r="0" b="0"/>
            <wp:wrapNone/>
            <wp:docPr id="44" name="Picture 44" descr="Phone 1 Up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one 1 Upse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36" cy="14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990" w:rsidRPr="00437AF6">
        <w:rPr>
          <w:rFonts w:cs="Arial"/>
          <w:color w:val="000000" w:themeColor="text1"/>
          <w:sz w:val="32"/>
          <w:szCs w:val="32"/>
          <w:lang w:val="en-US"/>
        </w:rPr>
        <w:t xml:space="preserve">If </w:t>
      </w:r>
      <w:r w:rsidR="00CD1CE3">
        <w:rPr>
          <w:rFonts w:cs="Arial"/>
          <w:color w:val="000000" w:themeColor="text1"/>
          <w:sz w:val="32"/>
          <w:szCs w:val="32"/>
          <w:lang w:val="en-US"/>
        </w:rPr>
        <w:t xml:space="preserve">it is an </w:t>
      </w:r>
      <w:proofErr w:type="gramStart"/>
      <w:r w:rsidR="00CD1CE3" w:rsidRPr="00DC20C9">
        <w:rPr>
          <w:rFonts w:cs="Arial"/>
          <w:b/>
          <w:color w:val="000000" w:themeColor="text1"/>
          <w:sz w:val="32"/>
          <w:szCs w:val="32"/>
          <w:lang w:val="en-US"/>
        </w:rPr>
        <w:t>emergency</w:t>
      </w:r>
      <w:proofErr w:type="gramEnd"/>
      <w:r w:rsidR="00CD1CE3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you </w:t>
      </w:r>
      <w:r w:rsidR="00CD1CE3">
        <w:rPr>
          <w:rFonts w:cs="Arial"/>
          <w:color w:val="000000" w:themeColor="text1"/>
          <w:sz w:val="32"/>
          <w:szCs w:val="32"/>
          <w:lang w:val="en-US"/>
        </w:rPr>
        <w:t xml:space="preserve">should call the </w:t>
      </w:r>
      <w:r w:rsidR="009F5688">
        <w:rPr>
          <w:rFonts w:cs="Arial"/>
          <w:color w:val="000000" w:themeColor="text1"/>
          <w:sz w:val="32"/>
          <w:szCs w:val="32"/>
          <w:lang w:val="en-US"/>
        </w:rPr>
        <w:t>p</w:t>
      </w:r>
      <w:r w:rsidR="00F02990" w:rsidRPr="00437AF6">
        <w:rPr>
          <w:rFonts w:cs="Arial"/>
          <w:color w:val="000000" w:themeColor="text1"/>
          <w:sz w:val="32"/>
          <w:szCs w:val="32"/>
          <w:lang w:val="en-US"/>
        </w:rPr>
        <w:t xml:space="preserve">olice </w:t>
      </w:r>
      <w:r w:rsidR="00CD1CE3">
        <w:rPr>
          <w:rFonts w:cs="Arial"/>
          <w:color w:val="000000" w:themeColor="text1"/>
          <w:sz w:val="32"/>
          <w:szCs w:val="32"/>
          <w:lang w:val="en-US"/>
        </w:rPr>
        <w:t>on:</w:t>
      </w:r>
    </w:p>
    <w:p w14:paraId="1BEBDE6E" w14:textId="690DCCB4" w:rsidR="00CD1CE3" w:rsidRDefault="00CD1CE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E22E000" w14:textId="34DF9BA8" w:rsidR="00F02990" w:rsidRPr="00437AF6" w:rsidRDefault="00F0299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111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332583E8" w14:textId="6F4DAD0E" w:rsidR="00F02990" w:rsidRDefault="00F0299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E9991AA" w14:textId="4E8204EA" w:rsidR="00CD1CE3" w:rsidRPr="00437AF6" w:rsidRDefault="008768D6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42E2869" wp14:editId="468066E0">
                <wp:simplePos x="0" y="0"/>
                <wp:positionH relativeFrom="margin">
                  <wp:posOffset>2233930</wp:posOffset>
                </wp:positionH>
                <wp:positionV relativeFrom="paragraph">
                  <wp:posOffset>225425</wp:posOffset>
                </wp:positionV>
                <wp:extent cx="3533775" cy="2389909"/>
                <wp:effectExtent l="0" t="0" r="952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3899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86E0A" id="Rectangle 237" o:spid="_x0000_s1026" style="position:absolute;margin-left:175.9pt;margin-top:17.75pt;width:278.25pt;height:188.2pt;z-index:-251523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" fillcolor="#c6d9f1 [671]" stroked="f" strokeweight="2pt">
                <w10:wrap anchorx="margin"/>
              </v:rect>
            </w:pict>
          </mc:Fallback>
        </mc:AlternateContent>
      </w:r>
    </w:p>
    <w:p w14:paraId="105BD803" w14:textId="6461B304" w:rsidR="00CD1CE3" w:rsidRDefault="00E6763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noProof/>
          <w:color w:val="000000" w:themeColor="text1"/>
          <w:lang w:eastAsia="en-NZ"/>
        </w:rPr>
        <w:drawing>
          <wp:anchor distT="0" distB="0" distL="114300" distR="114300" simplePos="0" relativeHeight="251796480" behindDoc="0" locked="0" layoutInCell="1" allowOverlap="1" wp14:anchorId="476BFE63" wp14:editId="46F767FB">
            <wp:simplePos x="0" y="0"/>
            <wp:positionH relativeFrom="margin">
              <wp:align>left</wp:align>
            </wp:positionH>
            <wp:positionV relativeFrom="paragraph">
              <wp:posOffset>217321</wp:posOffset>
            </wp:positionV>
            <wp:extent cx="1733265" cy="1733265"/>
            <wp:effectExtent l="0" t="0" r="0" b="635"/>
            <wp:wrapNone/>
            <wp:docPr id="239" name="Picture 239" descr="Phone 1 Up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one 1 Upset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5" cy="17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CE3">
        <w:rPr>
          <w:rFonts w:cs="Arial"/>
          <w:color w:val="000000" w:themeColor="text1"/>
          <w:sz w:val="32"/>
          <w:szCs w:val="32"/>
          <w:lang w:val="en-US"/>
        </w:rPr>
        <w:t xml:space="preserve">An </w:t>
      </w:r>
      <w:r w:rsidR="00CD1CE3" w:rsidRPr="00DC20C9">
        <w:rPr>
          <w:rFonts w:cs="Arial"/>
          <w:b/>
          <w:color w:val="000000" w:themeColor="text1"/>
          <w:sz w:val="32"/>
          <w:szCs w:val="32"/>
          <w:lang w:val="en-US"/>
        </w:rPr>
        <w:t>emergency</w:t>
      </w:r>
      <w:r w:rsidR="00CD1CE3">
        <w:rPr>
          <w:rFonts w:cs="Arial"/>
          <w:b/>
          <w:color w:val="000000" w:themeColor="text1"/>
          <w:sz w:val="32"/>
          <w:szCs w:val="32"/>
          <w:lang w:val="en-US"/>
        </w:rPr>
        <w:t xml:space="preserve"> </w:t>
      </w:r>
      <w:r w:rsidR="00CD1CE3">
        <w:rPr>
          <w:rFonts w:cs="Arial"/>
          <w:color w:val="000000" w:themeColor="text1"/>
          <w:sz w:val="32"/>
          <w:szCs w:val="32"/>
          <w:lang w:val="en-US"/>
        </w:rPr>
        <w:t>is when you need help:</w:t>
      </w:r>
    </w:p>
    <w:p w14:paraId="3166EF3F" w14:textId="774FCB25" w:rsidR="00CD1CE3" w:rsidRDefault="00CD1CE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4F50719" w14:textId="1247DC46" w:rsidR="00CD1CE3" w:rsidRDefault="00CD1CE3" w:rsidP="00516749">
      <w:pPr>
        <w:pStyle w:val="BodyText"/>
        <w:numPr>
          <w:ilvl w:val="0"/>
          <w:numId w:val="22"/>
        </w:numPr>
        <w:spacing w:before="0" w:line="360" w:lineRule="auto"/>
        <w:ind w:left="404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f</w:t>
      </w:r>
      <w:r w:rsidRPr="00DC20C9">
        <w:rPr>
          <w:rFonts w:cs="Arial"/>
          <w:color w:val="000000" w:themeColor="text1"/>
          <w:sz w:val="32"/>
          <w:szCs w:val="32"/>
          <w:lang w:val="en-US"/>
        </w:rPr>
        <w:t>ast</w:t>
      </w:r>
    </w:p>
    <w:p w14:paraId="4DE9581D" w14:textId="31C5A234" w:rsidR="00CD1CE3" w:rsidRDefault="00CD1CE3" w:rsidP="00DC20C9">
      <w:pPr>
        <w:pStyle w:val="BodyText"/>
        <w:spacing w:before="0" w:line="360" w:lineRule="auto"/>
        <w:ind w:left="3326"/>
        <w:rPr>
          <w:rFonts w:cs="Arial"/>
          <w:color w:val="000000" w:themeColor="text1"/>
          <w:sz w:val="32"/>
          <w:szCs w:val="32"/>
          <w:lang w:val="en-US"/>
        </w:rPr>
      </w:pPr>
    </w:p>
    <w:p w14:paraId="15F1E728" w14:textId="3E410A45" w:rsidR="00CD1CE3" w:rsidRPr="00DC20C9" w:rsidRDefault="00CD1CE3" w:rsidP="00516749">
      <w:pPr>
        <w:pStyle w:val="BodyText"/>
        <w:numPr>
          <w:ilvl w:val="0"/>
          <w:numId w:val="22"/>
        </w:numPr>
        <w:spacing w:before="0" w:line="360" w:lineRule="auto"/>
        <w:ind w:left="4046"/>
        <w:rPr>
          <w:rFonts w:cs="Arial"/>
          <w:b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right now.</w:t>
      </w:r>
    </w:p>
    <w:p w14:paraId="76F6029A" w14:textId="263FC3AB" w:rsidR="00CD1CE3" w:rsidRDefault="00CD1CE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4FB6E3E" w14:textId="6FE414C0" w:rsidR="00CD1CE3" w:rsidRDefault="005C74F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14A95E53" wp14:editId="1C5CE266">
            <wp:simplePos x="0" y="0"/>
            <wp:positionH relativeFrom="margin">
              <wp:posOffset>117587</wp:posOffset>
            </wp:positionH>
            <wp:positionV relativeFrom="paragraph">
              <wp:posOffset>354965</wp:posOffset>
            </wp:positionV>
            <wp:extent cx="1551635" cy="1309254"/>
            <wp:effectExtent l="0" t="0" r="0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35" cy="13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AF01F" w14:textId="2FA1DE90" w:rsidR="00733D14" w:rsidRDefault="00F0299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If it is not an </w:t>
      </w:r>
      <w:proofErr w:type="gramStart"/>
      <w:r w:rsidRPr="00437AF6">
        <w:rPr>
          <w:rFonts w:cs="Arial"/>
          <w:color w:val="000000" w:themeColor="text1"/>
          <w:sz w:val="32"/>
          <w:szCs w:val="32"/>
          <w:lang w:val="en-US"/>
        </w:rPr>
        <w:t>emergency</w:t>
      </w:r>
      <w:proofErr w:type="gramEnd"/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="00733D14">
        <w:rPr>
          <w:rFonts w:cs="Arial"/>
          <w:color w:val="000000" w:themeColor="text1"/>
          <w:sz w:val="32"/>
          <w:szCs w:val="32"/>
          <w:lang w:val="en-US"/>
        </w:rPr>
        <w:t>y</w:t>
      </w:r>
      <w:r w:rsidR="00CD1CE3">
        <w:rPr>
          <w:rFonts w:cs="Arial"/>
          <w:color w:val="000000" w:themeColor="text1"/>
          <w:sz w:val="32"/>
          <w:szCs w:val="32"/>
          <w:lang w:val="en-US"/>
        </w:rPr>
        <w:t xml:space="preserve">ou </w:t>
      </w:r>
      <w:r w:rsidR="00DC20C9">
        <w:rPr>
          <w:rFonts w:cs="Arial"/>
          <w:color w:val="000000" w:themeColor="text1"/>
          <w:sz w:val="32"/>
          <w:szCs w:val="32"/>
          <w:lang w:val="en-US"/>
        </w:rPr>
        <w:t xml:space="preserve">can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call </w:t>
      </w:r>
      <w:r w:rsidR="00733D14">
        <w:rPr>
          <w:rFonts w:cs="Arial"/>
          <w:color w:val="000000" w:themeColor="text1"/>
          <w:sz w:val="32"/>
          <w:szCs w:val="32"/>
          <w:lang w:val="en-US"/>
        </w:rPr>
        <w:t>the Police on:</w:t>
      </w:r>
    </w:p>
    <w:p w14:paraId="36C8CCC3" w14:textId="1FE88365" w:rsidR="00733D14" w:rsidRDefault="00733D14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434C0A9" w14:textId="0B7CBAC1" w:rsidR="00A61070" w:rsidRPr="00437AF6" w:rsidRDefault="00F0299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105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. </w:t>
      </w:r>
    </w:p>
    <w:p w14:paraId="00956B7A" w14:textId="1F9ACC7A" w:rsidR="00F02990" w:rsidRPr="00437AF6" w:rsidRDefault="00F02990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0AADA625" w14:textId="13CB17CF" w:rsidR="008768D6" w:rsidRDefault="008768D6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13D294DD" w14:textId="0F1324C5" w:rsidR="00DF50EB" w:rsidRDefault="008768D6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3648" behindDoc="0" locked="0" layoutInCell="1" allowOverlap="1" wp14:anchorId="16197CBE" wp14:editId="32663135">
            <wp:simplePos x="0" y="0"/>
            <wp:positionH relativeFrom="page">
              <wp:posOffset>900430</wp:posOffset>
            </wp:positionH>
            <wp:positionV relativeFrom="page">
              <wp:posOffset>1202632</wp:posOffset>
            </wp:positionV>
            <wp:extent cx="1745672" cy="712691"/>
            <wp:effectExtent l="0" t="0" r="6985" b="0"/>
            <wp:wrapThrough wrapText="bothSides">
              <wp:wrapPolygon edited="0">
                <wp:start x="0" y="0"/>
                <wp:lineTo x="0" y="20791"/>
                <wp:lineTo x="21451" y="20791"/>
                <wp:lineTo x="21451" y="0"/>
                <wp:lineTo x="0" y="0"/>
              </wp:wrapPolygon>
            </wp:wrapThrough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RC_logo_2011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2" cy="71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0EB">
        <w:rPr>
          <w:rFonts w:cs="Arial"/>
          <w:color w:val="000000" w:themeColor="text1"/>
          <w:sz w:val="32"/>
          <w:szCs w:val="32"/>
          <w:lang w:val="en-US"/>
        </w:rPr>
        <w:t>If you think you are being discriminated</w:t>
      </w:r>
      <w:r w:rsidR="00DC20C9">
        <w:rPr>
          <w:rFonts w:cs="Arial"/>
          <w:color w:val="000000" w:themeColor="text1"/>
          <w:sz w:val="32"/>
          <w:szCs w:val="32"/>
          <w:lang w:val="en-US"/>
        </w:rPr>
        <w:t xml:space="preserve"> against</w:t>
      </w:r>
      <w:r w:rsidR="00DF50EB">
        <w:rPr>
          <w:rFonts w:cs="Arial"/>
          <w:color w:val="000000" w:themeColor="text1"/>
          <w:sz w:val="32"/>
          <w:szCs w:val="32"/>
          <w:lang w:val="en-US"/>
        </w:rPr>
        <w:t xml:space="preserve"> you can talk to someone at the Human Rights Commission.</w:t>
      </w:r>
    </w:p>
    <w:p w14:paraId="0F602EAB" w14:textId="77777777" w:rsidR="000A0B58" w:rsidRPr="00437AF6" w:rsidRDefault="000A0B58" w:rsidP="000A0B5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7EAFF07" w14:textId="0B8E9C61" w:rsidR="000A0B58" w:rsidRPr="00437AF6" w:rsidRDefault="00A91C58" w:rsidP="000A0B5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CD3B87E" wp14:editId="157A830A">
                <wp:simplePos x="0" y="0"/>
                <wp:positionH relativeFrom="margin">
                  <wp:posOffset>2216150</wp:posOffset>
                </wp:positionH>
                <wp:positionV relativeFrom="paragraph">
                  <wp:posOffset>273858</wp:posOffset>
                </wp:positionV>
                <wp:extent cx="3533775" cy="1163782"/>
                <wp:effectExtent l="0" t="0" r="9525" b="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1637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FFEC5" id="Rectangle 249" o:spid="_x0000_s1026" style="position:absolute;margin-left:174.5pt;margin-top:21.55pt;width:278.25pt;height:91.65pt;z-index:-251485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" fillcolor="#c6d9f1 [671]" stroked="f" strokeweight="2pt">
                <w10:wrap anchorx="margin"/>
              </v:rect>
            </w:pict>
          </mc:Fallback>
        </mc:AlternateContent>
      </w:r>
      <w:r w:rsidR="000A0DEE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51104" behindDoc="0" locked="0" layoutInCell="1" allowOverlap="1" wp14:anchorId="2E35CAA7" wp14:editId="1801E6BC">
            <wp:simplePos x="0" y="0"/>
            <wp:positionH relativeFrom="page">
              <wp:posOffset>1053349</wp:posOffset>
            </wp:positionH>
            <wp:positionV relativeFrom="page">
              <wp:posOffset>2784475</wp:posOffset>
            </wp:positionV>
            <wp:extent cx="1586103" cy="1517072"/>
            <wp:effectExtent l="0" t="0" r="0" b="6985"/>
            <wp:wrapThrough wrapText="bothSides">
              <wp:wrapPolygon edited="0">
                <wp:start x="0" y="0"/>
                <wp:lineTo x="0" y="21428"/>
                <wp:lineTo x="21280" y="21428"/>
                <wp:lineTo x="21280" y="0"/>
                <wp:lineTo x="0" y="0"/>
              </wp:wrapPolygon>
            </wp:wrapThrough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NZ Map placard rights protest (1)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03" cy="151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6B67E" w14:textId="6E587663" w:rsidR="000A0B58" w:rsidRPr="00437AF6" w:rsidRDefault="000A0B58" w:rsidP="000A0B5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</w:t>
      </w: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Human Rights Commission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works on making sure human rights are met for everyone.</w:t>
      </w:r>
    </w:p>
    <w:p w14:paraId="552F370F" w14:textId="77777777" w:rsidR="000A0B58" w:rsidRDefault="000A0B58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EAA4B54" w14:textId="77777777" w:rsidR="00733D14" w:rsidRDefault="00733D14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AEF7DC5" w14:textId="1BDC50A6" w:rsidR="00CA73FC" w:rsidRDefault="00DF50EB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3600" behindDoc="0" locked="0" layoutInCell="1" allowOverlap="1" wp14:anchorId="3BABBA13" wp14:editId="1BFD7472">
            <wp:simplePos x="0" y="0"/>
            <wp:positionH relativeFrom="margin">
              <wp:posOffset>242339</wp:posOffset>
            </wp:positionH>
            <wp:positionV relativeFrom="paragraph">
              <wp:posOffset>409344</wp:posOffset>
            </wp:positionV>
            <wp:extent cx="1184217" cy="1236531"/>
            <wp:effectExtent l="0" t="0" r="0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17" cy="12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t xml:space="preserve">For information about what the Human Rights Commission can do see their </w:t>
      </w:r>
      <w:r w:rsidR="00A61070" w:rsidRPr="00DD5777">
        <w:rPr>
          <w:rFonts w:cs="Arial"/>
          <w:b/>
          <w:color w:val="000000" w:themeColor="text1"/>
          <w:sz w:val="32"/>
          <w:szCs w:val="32"/>
          <w:lang w:val="en-US"/>
        </w:rPr>
        <w:t>website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t xml:space="preserve"> at:</w:t>
      </w:r>
    </w:p>
    <w:p w14:paraId="610BD48E" w14:textId="62BB849D" w:rsidR="00CA73FC" w:rsidRDefault="00CA73FC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3CE8BF23" w14:textId="15C5D49C" w:rsidR="008A7516" w:rsidRPr="00FB1FC4" w:rsidRDefault="00107628" w:rsidP="00DD5777">
      <w:pPr>
        <w:pStyle w:val="BodyText"/>
        <w:spacing w:before="0" w:line="360" w:lineRule="auto"/>
        <w:ind w:left="3402"/>
        <w:rPr>
          <w:rFonts w:cs="Arial"/>
          <w:b/>
          <w:color w:val="auto"/>
          <w:sz w:val="32"/>
          <w:szCs w:val="32"/>
          <w:lang w:val="en-US"/>
        </w:rPr>
      </w:pPr>
      <w:hyperlink r:id="rId65" w:history="1">
        <w:r w:rsidR="008A7516" w:rsidRPr="00FB1FC4">
          <w:rPr>
            <w:rStyle w:val="Hyperlink"/>
            <w:rFonts w:cs="Arial"/>
            <w:b/>
            <w:sz w:val="32"/>
            <w:szCs w:val="32"/>
            <w:u w:val="none"/>
          </w:rPr>
          <w:t>https://www.hrc.co.nz/enquiries-and-complaints/how-make-complaint/</w:t>
        </w:r>
      </w:hyperlink>
    </w:p>
    <w:p w14:paraId="316AEC62" w14:textId="77777777" w:rsidR="00E67633" w:rsidRDefault="00E67633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9174F14" w14:textId="77777777" w:rsidR="00E67633" w:rsidRDefault="00E67633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104EE19B" w14:textId="56BE83BB" w:rsidR="008768D6" w:rsidRDefault="008768D6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05DF87AE" w14:textId="548347E2" w:rsidR="00733D14" w:rsidRDefault="00733D14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5648" behindDoc="0" locked="0" layoutInCell="1" allowOverlap="1" wp14:anchorId="325EC2DB" wp14:editId="6568EB17">
            <wp:simplePos x="0" y="0"/>
            <wp:positionH relativeFrom="margin">
              <wp:posOffset>19685</wp:posOffset>
            </wp:positionH>
            <wp:positionV relativeFrom="paragraph">
              <wp:posOffset>-138430</wp:posOffset>
            </wp:positionV>
            <wp:extent cx="1638300" cy="16383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5C0" w:rsidRPr="00437AF6">
        <w:rPr>
          <w:rFonts w:cs="Arial"/>
          <w:color w:val="000000" w:themeColor="text1"/>
          <w:sz w:val="32"/>
          <w:szCs w:val="32"/>
          <w:lang w:val="en-US"/>
        </w:rPr>
        <w:t>If you are experiencing hate on the internet you can find support at</w:t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 xml:space="preserve">: </w:t>
      </w:r>
    </w:p>
    <w:p w14:paraId="17CFA776" w14:textId="77777777" w:rsidR="00733D14" w:rsidRDefault="00733D14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bookmarkStart w:id="12" w:name="_Hlk77255617"/>
    <w:p w14:paraId="459BEF93" w14:textId="564BEE1D" w:rsidR="008A7516" w:rsidRPr="001E3152" w:rsidRDefault="001E3152" w:rsidP="009A0191">
      <w:pPr>
        <w:pStyle w:val="BodyText"/>
        <w:spacing w:before="0" w:line="360" w:lineRule="auto"/>
        <w:ind w:left="3686"/>
        <w:rPr>
          <w:rFonts w:cs="Arial"/>
          <w:b/>
          <w:color w:val="000000" w:themeColor="text1"/>
          <w:sz w:val="32"/>
          <w:szCs w:val="32"/>
          <w:lang w:val="en-US"/>
        </w:rPr>
      </w:pPr>
      <w:r w:rsidRPr="001E3152">
        <w:rPr>
          <w:rFonts w:cs="Arial"/>
          <w:b/>
          <w:color w:val="auto"/>
          <w:sz w:val="32"/>
          <w:szCs w:val="32"/>
        </w:rPr>
        <w:fldChar w:fldCharType="begin"/>
      </w:r>
      <w:r w:rsidRPr="001E3152">
        <w:rPr>
          <w:rFonts w:cs="Arial"/>
          <w:b/>
          <w:color w:val="auto"/>
          <w:sz w:val="32"/>
          <w:szCs w:val="32"/>
        </w:rPr>
        <w:instrText xml:space="preserve"> HYPERLINK "https://www.netsafe.org.nz/" </w:instrText>
      </w:r>
      <w:r w:rsidRPr="001E3152">
        <w:rPr>
          <w:rFonts w:cs="Arial"/>
          <w:b/>
          <w:color w:val="auto"/>
          <w:sz w:val="32"/>
          <w:szCs w:val="32"/>
        </w:rPr>
        <w:fldChar w:fldCharType="separate"/>
      </w:r>
      <w:r w:rsidR="008A7516" w:rsidRPr="001E3152">
        <w:rPr>
          <w:rStyle w:val="Hyperlink"/>
          <w:rFonts w:cs="Arial"/>
          <w:b/>
          <w:sz w:val="32"/>
          <w:szCs w:val="32"/>
          <w:u w:val="none"/>
        </w:rPr>
        <w:t>https://www.netsafe.org.nz/</w:t>
      </w:r>
      <w:r w:rsidRPr="001E3152">
        <w:rPr>
          <w:rFonts w:cs="Arial"/>
          <w:b/>
          <w:color w:val="auto"/>
          <w:sz w:val="32"/>
          <w:szCs w:val="32"/>
        </w:rPr>
        <w:fldChar w:fldCharType="end"/>
      </w:r>
      <w:r w:rsidR="008A7516" w:rsidRPr="001E3152">
        <w:rPr>
          <w:rFonts w:cs="Arial"/>
          <w:b/>
          <w:color w:val="auto"/>
          <w:sz w:val="32"/>
          <w:szCs w:val="32"/>
          <w:lang w:val="en-US"/>
        </w:rPr>
        <w:t xml:space="preserve"> </w:t>
      </w:r>
    </w:p>
    <w:bookmarkEnd w:id="12"/>
    <w:p w14:paraId="291AF7DA" w14:textId="245B158A" w:rsidR="00733D14" w:rsidRDefault="00733D14" w:rsidP="009F5688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555623F3" w14:textId="1375C539" w:rsidR="00BE259F" w:rsidRDefault="0076695A" w:rsidP="009F5688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noProof/>
          <w:color w:val="000000" w:themeColor="text1"/>
          <w:lang w:eastAsia="en-NZ"/>
        </w:rPr>
        <w:drawing>
          <wp:anchor distT="0" distB="0" distL="114300" distR="114300" simplePos="0" relativeHeight="251676672" behindDoc="0" locked="0" layoutInCell="1" allowOverlap="1" wp14:anchorId="56E3D68A" wp14:editId="050FBB9C">
            <wp:simplePos x="0" y="0"/>
            <wp:positionH relativeFrom="margin">
              <wp:posOffset>118110</wp:posOffset>
            </wp:positionH>
            <wp:positionV relativeFrom="paragraph">
              <wp:posOffset>144145</wp:posOffset>
            </wp:positionV>
            <wp:extent cx="1308100" cy="1501775"/>
            <wp:effectExtent l="0" t="0" r="6350" b="3175"/>
            <wp:wrapNone/>
            <wp:docPr id="49" name="Picture 49" descr="1737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737 log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4A31E" w14:textId="4E28EF6B" w:rsidR="00D10A79" w:rsidRDefault="00FD05C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If you </w:t>
      </w:r>
      <w:r w:rsidR="00D10A79">
        <w:rPr>
          <w:rFonts w:cs="Arial"/>
          <w:color w:val="000000" w:themeColor="text1"/>
          <w:sz w:val="32"/>
          <w:szCs w:val="32"/>
          <w:lang w:val="en-US"/>
        </w:rPr>
        <w:t xml:space="preserve">would like to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talk about how you are feeling you can</w:t>
      </w:r>
      <w:r w:rsidR="00D10A79">
        <w:rPr>
          <w:rFonts w:cs="Arial"/>
          <w:color w:val="000000" w:themeColor="text1"/>
          <w:sz w:val="32"/>
          <w:szCs w:val="32"/>
          <w:lang w:val="en-US"/>
        </w:rPr>
        <w:t xml:space="preserve"> talk to someone at </w:t>
      </w:r>
      <w:r w:rsidR="00D10A79" w:rsidRPr="00DD5777">
        <w:rPr>
          <w:rFonts w:cs="Arial"/>
          <w:b/>
          <w:color w:val="000000" w:themeColor="text1"/>
          <w:sz w:val="32"/>
          <w:szCs w:val="32"/>
          <w:lang w:val="en-US"/>
        </w:rPr>
        <w:t>1737: Need to talk</w:t>
      </w:r>
      <w:r w:rsidR="00D10A79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222BCDD2" w14:textId="0CF9A496" w:rsidR="00D10A79" w:rsidRDefault="00D10A7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1C08E762" w14:textId="33EBA802" w:rsidR="00D10A79" w:rsidRDefault="00D10A7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624AD3A" w14:textId="7299123D" w:rsidR="007358F7" w:rsidRDefault="005C74F8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E67633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7F0D1307" wp14:editId="479CF283">
            <wp:simplePos x="0" y="0"/>
            <wp:positionH relativeFrom="margin">
              <wp:posOffset>117163</wp:posOffset>
            </wp:positionH>
            <wp:positionV relativeFrom="paragraph">
              <wp:posOffset>187094</wp:posOffset>
            </wp:positionV>
            <wp:extent cx="1433195" cy="143319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79">
        <w:rPr>
          <w:rFonts w:cs="Arial"/>
          <w:color w:val="000000" w:themeColor="text1"/>
          <w:sz w:val="32"/>
          <w:szCs w:val="32"/>
          <w:lang w:val="en-US"/>
        </w:rPr>
        <w:t xml:space="preserve">You can do this by </w:t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>call</w:t>
      </w:r>
      <w:r w:rsidR="00D10A79">
        <w:rPr>
          <w:rFonts w:cs="Arial"/>
          <w:color w:val="000000" w:themeColor="text1"/>
          <w:sz w:val="32"/>
          <w:szCs w:val="32"/>
          <w:lang w:val="en-US"/>
        </w:rPr>
        <w:t>ing</w:t>
      </w:r>
      <w:r w:rsidR="008A7516" w:rsidRPr="00437AF6">
        <w:rPr>
          <w:rFonts w:cs="Arial"/>
          <w:color w:val="000000" w:themeColor="text1"/>
          <w:sz w:val="32"/>
          <w:szCs w:val="32"/>
          <w:lang w:val="en-US"/>
        </w:rPr>
        <w:t xml:space="preserve"> or text</w:t>
      </w:r>
      <w:r w:rsidR="00D10A79">
        <w:rPr>
          <w:rFonts w:cs="Arial"/>
          <w:color w:val="000000" w:themeColor="text1"/>
          <w:sz w:val="32"/>
          <w:szCs w:val="32"/>
          <w:lang w:val="en-US"/>
        </w:rPr>
        <w:t>ing</w:t>
      </w:r>
      <w:r w:rsidR="00FD05C0" w:rsidRPr="00437AF6">
        <w:rPr>
          <w:rFonts w:cs="Arial"/>
          <w:color w:val="000000" w:themeColor="text1"/>
          <w:sz w:val="32"/>
          <w:szCs w:val="32"/>
          <w:lang w:val="en-US"/>
        </w:rPr>
        <w:t>:</w:t>
      </w:r>
      <w:r w:rsidR="00FD05C0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F94EEA1" w14:textId="7F1DF41D" w:rsidR="007358F7" w:rsidRDefault="008A7516" w:rsidP="00DC20C9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1737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. </w:t>
      </w:r>
    </w:p>
    <w:p w14:paraId="4094D9E3" w14:textId="5138D3FD" w:rsidR="007358F7" w:rsidRDefault="007358F7" w:rsidP="00DC20C9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3103086D" w14:textId="504A0CF8" w:rsidR="007358F7" w:rsidRDefault="007358F7" w:rsidP="00DC20C9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0A0083E3" w14:textId="7CDE810E" w:rsidR="007358F7" w:rsidRPr="007358F7" w:rsidRDefault="007358F7" w:rsidP="00DC20C9">
      <w:pPr>
        <w:pStyle w:val="BodyText"/>
        <w:spacing w:before="0" w:line="360" w:lineRule="auto"/>
        <w:ind w:left="3686"/>
        <w:rPr>
          <w:rFonts w:ascii="Times New Roman" w:eastAsia="Times New Roman" w:hAnsi="Times New Roman"/>
          <w:color w:val="auto"/>
          <w:sz w:val="24"/>
          <w:szCs w:val="24"/>
          <w:lang w:eastAsia="en-NZ"/>
        </w:rPr>
      </w:pPr>
      <w:r w:rsidRPr="00DC20C9">
        <w:rPr>
          <w:rFonts w:eastAsia="Times New Roman" w:cs="Arial"/>
          <w:bCs/>
          <w:color w:val="000000"/>
          <w:sz w:val="32"/>
          <w:szCs w:val="32"/>
          <w:lang w:eastAsia="en-NZ"/>
        </w:rPr>
        <w:t>1737: Need to talk</w:t>
      </w: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 xml:space="preserve"> is </w:t>
      </w:r>
      <w:r w:rsidRPr="007358F7">
        <w:rPr>
          <w:rFonts w:eastAsia="Times New Roman" w:cs="Arial"/>
          <w:b/>
          <w:bCs/>
          <w:color w:val="000000"/>
          <w:sz w:val="32"/>
          <w:szCs w:val="32"/>
          <w:lang w:eastAsia="en-NZ"/>
        </w:rPr>
        <w:t>free</w:t>
      </w: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>.</w:t>
      </w:r>
    </w:p>
    <w:p w14:paraId="50D06378" w14:textId="7F0A014D" w:rsidR="007358F7" w:rsidRDefault="000F0C84" w:rsidP="00DC20C9">
      <w:pPr>
        <w:spacing w:before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en-NZ"/>
        </w:rPr>
      </w:pPr>
      <w:r w:rsidRPr="007358F7">
        <w:rPr>
          <w:rFonts w:ascii="Times New Roman" w:eastAsia="Times New Roman" w:hAnsi="Times New Roman"/>
          <w:noProof/>
          <w:color w:val="auto"/>
          <w:sz w:val="24"/>
          <w:szCs w:val="24"/>
          <w:bdr w:val="none" w:sz="0" w:space="0" w:color="auto" w:frame="1"/>
          <w:lang w:eastAsia="en-NZ"/>
        </w:rPr>
        <w:drawing>
          <wp:anchor distT="0" distB="0" distL="114300" distR="114300" simplePos="0" relativeHeight="251806720" behindDoc="0" locked="0" layoutInCell="1" allowOverlap="1" wp14:anchorId="57E07FEE" wp14:editId="6B10772F">
            <wp:simplePos x="0" y="0"/>
            <wp:positionH relativeFrom="margin">
              <wp:posOffset>-2078</wp:posOffset>
            </wp:positionH>
            <wp:positionV relativeFrom="page">
              <wp:posOffset>6939568</wp:posOffset>
            </wp:positionV>
            <wp:extent cx="1558925" cy="1038860"/>
            <wp:effectExtent l="0" t="0" r="3175" b="8890"/>
            <wp:wrapThrough wrapText="bothSides">
              <wp:wrapPolygon edited="0">
                <wp:start x="0" y="0"/>
                <wp:lineTo x="0" y="21389"/>
                <wp:lineTo x="21380" y="21389"/>
                <wp:lineTo x="21380" y="0"/>
                <wp:lineTo x="0" y="0"/>
              </wp:wrapPolygon>
            </wp:wrapThrough>
            <wp:docPr id="248" name="Picture 248" descr="https://lh3.googleusercontent.com/t1mqnIRGgtYsuSHr_d12CVaV99d8qNuLOjATD86xKVyiC3IpbI6AeEngljVKwaCbANtHVaOUugoSNUJQFPqF19PkQ4O99dnwY-uKyewFGpXjL3ZgHrT8py4ncezpyMFtFOVEM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t1mqnIRGgtYsuSHr_d12CVaV99d8qNuLOjATD86xKVyiC3IpbI6AeEngljVKwaCbANtHVaOUugoSNUJQFPqF19PkQ4O99dnwY-uKyewFGpXjL3ZgHrT8py4ncezpyMFtFOVEMnc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CEC01" w14:textId="1B5F7D78" w:rsidR="00D10A79" w:rsidRPr="007358F7" w:rsidRDefault="00D10A79" w:rsidP="00DC20C9">
      <w:pPr>
        <w:spacing w:before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en-NZ"/>
        </w:rPr>
      </w:pPr>
    </w:p>
    <w:p w14:paraId="6584E1C9" w14:textId="3BE792AA" w:rsidR="007358F7" w:rsidRPr="007358F7" w:rsidRDefault="007358F7" w:rsidP="00DC20C9">
      <w:pPr>
        <w:spacing w:before="0" w:line="360" w:lineRule="auto"/>
        <w:ind w:left="3686"/>
        <w:rPr>
          <w:rFonts w:ascii="Times New Roman" w:eastAsia="Times New Roman" w:hAnsi="Times New Roman"/>
          <w:color w:val="auto"/>
          <w:sz w:val="24"/>
          <w:szCs w:val="24"/>
          <w:lang w:eastAsia="en-NZ"/>
        </w:rPr>
      </w:pP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 xml:space="preserve">It will </w:t>
      </w:r>
      <w:r w:rsidRPr="00DD5777">
        <w:rPr>
          <w:rFonts w:eastAsia="Times New Roman" w:cs="Arial"/>
          <w:b/>
          <w:color w:val="000000"/>
          <w:sz w:val="32"/>
          <w:szCs w:val="32"/>
          <w:lang w:eastAsia="en-NZ"/>
        </w:rPr>
        <w:t>not</w:t>
      </w: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 xml:space="preserve"> cost you any money to ring or text 1737.</w:t>
      </w:r>
    </w:p>
    <w:p w14:paraId="35D6CB24" w14:textId="7B0147E8" w:rsidR="007358F7" w:rsidRPr="007358F7" w:rsidRDefault="005C74F8" w:rsidP="00DC20C9">
      <w:pPr>
        <w:spacing w:before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en-NZ"/>
        </w:rPr>
      </w:pPr>
      <w:r>
        <w:rPr>
          <w:rFonts w:ascii="Times New Roman" w:eastAsia="Times New Roman" w:hAnsi="Times New Roman"/>
          <w:noProof/>
          <w:color w:val="auto"/>
          <w:sz w:val="24"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19A5CBB" wp14:editId="71B93FFB">
                <wp:simplePos x="0" y="0"/>
                <wp:positionH relativeFrom="column">
                  <wp:posOffset>-47972</wp:posOffset>
                </wp:positionH>
                <wp:positionV relativeFrom="paragraph">
                  <wp:posOffset>378460</wp:posOffset>
                </wp:positionV>
                <wp:extent cx="1703705" cy="810260"/>
                <wp:effectExtent l="0" t="0" r="0" b="8890"/>
                <wp:wrapThrough wrapText="bothSides">
                  <wp:wrapPolygon edited="0">
                    <wp:start x="0" y="0"/>
                    <wp:lineTo x="0" y="21329"/>
                    <wp:lineTo x="21254" y="21329"/>
                    <wp:lineTo x="21254" y="0"/>
                    <wp:lineTo x="0" y="0"/>
                  </wp:wrapPolygon>
                </wp:wrapThrough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810260"/>
                          <a:chOff x="0" y="0"/>
                          <a:chExt cx="1703878" cy="810260"/>
                        </a:xfrm>
                      </wpg:grpSpPr>
                      <pic:pic xmlns:pic="http://schemas.openxmlformats.org/drawingml/2006/picture">
                        <pic:nvPicPr>
                          <pic:cNvPr id="247" name="Picture 247" descr="https://lh4.googleusercontent.com/ojpdnXiC1IddpQZKsIyDdqjjaWtvtTTSRD9-PbEfB38jHWaqHmXsNq9Z7tMjinAEdFc98Upo4BFQiQrWiLaHVhAMwGvFLZTpLwu4gtqlXgIdrCe6La58xgXB0f3ovFjiSYN0knI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https://lh6.googleusercontent.com/2x2xfGFucb_YdqlRqF0LZgN4X0NezbrD60QCGW9ifAcGXRQaItFy_Ks7yzT52ZWgCvQTery4pVPz1D27h5J9KKiifoUcqL7kGbnvUTVSP83kr6hjuIUzlTRNa37fyF5A9Wy6uPU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618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35A40" id="Group 254" o:spid="_x0000_s1026" style="position:absolute;margin-left:-3.8pt;margin-top:29.8pt;width:134.15pt;height:63.8pt;z-index:251809792" coordsize="17038,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">
                <v:shape id="Picture 247" o:spid="_x0000_s1027" type="#_x0000_t75" alt="https://lh4.googleusercontent.com/ojpdnXiC1IddpQZKsIyDdqjjaWtvtTTSRD9-PbEfB38jHWaqHmXsNq9Z7tMjinAEdFc98Upo4BFQiQrWiLaHVhAMwGvFLZTpLwu4gtqlXgIdrCe6La58xgXB0f3ovFjiSYN0knI" style="position:absolute;width:8102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AabvEAAAA3AAAAA8AAABkcnMvZG93bnJldi54bWxEj0GLwjAUhO8L/ofwBG9rqoiVaiqiCB6E&#10;3VXx/GiebWnzUprY1n+/ERb2OMzMN8xmO5hadNS60rKC2TQCQZxZXXKu4HY9fq5AOI+ssbZMCl7k&#10;YJuOPjaYaNvzD3UXn4sAYZeggsL7JpHSZQUZdFPbEAfvYVuDPsg2l7rFPsBNLedRtJQGSw4LBTa0&#10;LyirLk+jYLXr4uMtqm35rM7x7HD9/hruvVKT8bBbg/A0+P/wX/ukFcwXMbzPhCM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AabvEAAAA3AAAAA8AAAAAAAAAAAAAAAAA&#10;nwIAAGRycy9kb3ducmV2LnhtbFBLBQYAAAAABAAEAPcAAACQAwAAAAA=&#10;">
                  <v:imagedata r:id="rId72" o:title="ojpdnXiC1IddpQZKsIyDdqjjaWtvtTTSRD9-PbEfB38jHWaqHmXsNq9Z7tMjinAEdFc98Upo4BFQiQrWiLaHVhAMwGvFLZTpLwu4gtqlXgIdrCe6La58xgXB0f3ovFjiSYN0knI"/>
                  <v:path arrowok="t"/>
                </v:shape>
                <v:shape id="Picture 246" o:spid="_x0000_s1028" type="#_x0000_t75" alt="https://lh6.googleusercontent.com/2x2xfGFucb_YdqlRqF0LZgN4X0NezbrD60QCGW9ifAcGXRQaItFy_Ks7yzT52ZWgCvQTery4pVPz1D27h5J9KKiifoUcqL7kGbnvUTVSP83kr6hjuIUzlTRNa37fyF5A9Wy6uPU" style="position:absolute;left:8936;width:8102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aeHDAAAA3AAAAA8AAABkcnMvZG93bnJldi54bWxEj0+LwjAUxO/CfofwFvam6coi0jWKrAje&#10;/A/u7dE822ryUppoq5/eCILHYWZ+w4wmrTXiSrUvHSv47iUgiDOnS84V7Lbz7hCED8gajWNScCMP&#10;k/FHZ4Spdg2v6boJuYgQ9ikqKEKoUil9VpBF33MVcfSOrrYYoqxzqWtsItwa2U+SgbRYclwosKK/&#10;grLz5mIVnC+rbcN+/3+Yru7LmTm45ckslPr6bKe/IAK14R1+tRdaQf9nAM8z8QjI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Jp4cMAAADcAAAADwAAAAAAAAAAAAAAAACf&#10;AgAAZHJzL2Rvd25yZXYueG1sUEsFBgAAAAAEAAQA9wAAAI8DAAAAAA==&#10;">
                  <v:imagedata r:id="rId73" o:title="2x2xfGFucb_YdqlRqF0LZgN4X0NezbrD60QCGW9ifAcGXRQaItFy_Ks7yzT52ZWgCvQTery4pVPz1D27h5J9KKiifoUcqL7kGbnvUTVSP83kr6hjuIUzlTRNa37fyF5A9Wy6uPU"/>
                  <v:path arrowok="t"/>
                </v:shape>
                <w10:wrap type="through"/>
              </v:group>
            </w:pict>
          </mc:Fallback>
        </mc:AlternateContent>
      </w:r>
      <w:r w:rsidR="007358F7" w:rsidRPr="007358F7">
        <w:rPr>
          <w:rFonts w:ascii="Times New Roman" w:eastAsia="Times New Roman" w:hAnsi="Times New Roman"/>
          <w:color w:val="auto"/>
          <w:sz w:val="24"/>
          <w:szCs w:val="24"/>
          <w:lang w:eastAsia="en-NZ"/>
        </w:rPr>
        <w:br/>
      </w:r>
    </w:p>
    <w:p w14:paraId="0C3BE5DE" w14:textId="5513FDED" w:rsidR="007358F7" w:rsidRPr="007358F7" w:rsidRDefault="007358F7" w:rsidP="00DC20C9">
      <w:pPr>
        <w:spacing w:before="0" w:line="360" w:lineRule="auto"/>
        <w:ind w:left="3686"/>
        <w:rPr>
          <w:rFonts w:ascii="Times New Roman" w:eastAsia="Times New Roman" w:hAnsi="Times New Roman"/>
          <w:color w:val="auto"/>
          <w:sz w:val="24"/>
          <w:szCs w:val="24"/>
          <w:lang w:eastAsia="en-NZ"/>
        </w:rPr>
      </w:pP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>1737 is open</w:t>
      </w:r>
      <w:r w:rsidR="00D10A79">
        <w:rPr>
          <w:rFonts w:eastAsia="Times New Roman" w:cs="Arial"/>
          <w:color w:val="000000"/>
          <w:sz w:val="32"/>
          <w:szCs w:val="32"/>
          <w:lang w:eastAsia="en-NZ"/>
        </w:rPr>
        <w:t>:</w:t>
      </w: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 xml:space="preserve"> </w:t>
      </w:r>
      <w:r w:rsidR="00D10A79">
        <w:rPr>
          <w:rFonts w:eastAsia="Times New Roman" w:cs="Arial"/>
          <w:color w:val="000000"/>
          <w:sz w:val="32"/>
          <w:szCs w:val="32"/>
          <w:lang w:eastAsia="en-NZ"/>
        </w:rPr>
        <w:t xml:space="preserve">every day </w:t>
      </w:r>
      <w:r w:rsidRPr="007358F7">
        <w:rPr>
          <w:rFonts w:eastAsia="Times New Roman" w:cs="Arial"/>
          <w:b/>
          <w:bCs/>
          <w:color w:val="000000"/>
          <w:sz w:val="32"/>
          <w:szCs w:val="32"/>
          <w:lang w:eastAsia="en-NZ"/>
        </w:rPr>
        <w:t>all day</w:t>
      </w: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 xml:space="preserve"> and </w:t>
      </w:r>
      <w:r w:rsidRPr="007358F7">
        <w:rPr>
          <w:rFonts w:eastAsia="Times New Roman" w:cs="Arial"/>
          <w:b/>
          <w:bCs/>
          <w:color w:val="000000"/>
          <w:sz w:val="32"/>
          <w:szCs w:val="32"/>
          <w:lang w:eastAsia="en-NZ"/>
        </w:rPr>
        <w:t>all night</w:t>
      </w:r>
      <w:r w:rsidRPr="007358F7">
        <w:rPr>
          <w:rFonts w:eastAsia="Times New Roman" w:cs="Arial"/>
          <w:color w:val="000000"/>
          <w:sz w:val="32"/>
          <w:szCs w:val="32"/>
          <w:lang w:eastAsia="en-NZ"/>
        </w:rPr>
        <w:t>.</w:t>
      </w:r>
    </w:p>
    <w:p w14:paraId="56D82735" w14:textId="72286A39" w:rsidR="00334B9A" w:rsidRPr="00437AF6" w:rsidRDefault="00334B9A" w:rsidP="009A0191">
      <w:pPr>
        <w:spacing w:before="0" w:line="360" w:lineRule="auto"/>
        <w:rPr>
          <w:rFonts w:eastAsiaTheme="majorEastAsia" w:cs="Arial"/>
          <w:b/>
          <w:bCs/>
          <w:color w:val="000000" w:themeColor="text1"/>
          <w:sz w:val="32"/>
          <w:szCs w:val="32"/>
          <w:highlight w:val="cyan"/>
          <w:lang w:val="en-US"/>
        </w:rPr>
      </w:pPr>
    </w:p>
    <w:p w14:paraId="09F2A9BF" w14:textId="3C2EC4CC" w:rsidR="00217F10" w:rsidRPr="00437AF6" w:rsidRDefault="00773E3E" w:rsidP="00DC20C9">
      <w:pPr>
        <w:pStyle w:val="Heading1"/>
        <w:spacing w:after="0" w:line="360" w:lineRule="auto"/>
        <w:rPr>
          <w:rFonts w:eastAsiaTheme="majorEastAsia"/>
        </w:rPr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940874B" wp14:editId="6AD86E67">
                <wp:simplePos x="0" y="0"/>
                <wp:positionH relativeFrom="column">
                  <wp:posOffset>0</wp:posOffset>
                </wp:positionH>
                <wp:positionV relativeFrom="paragraph">
                  <wp:posOffset>-180658</wp:posOffset>
                </wp:positionV>
                <wp:extent cx="5728017" cy="721360"/>
                <wp:effectExtent l="19050" t="19050" r="25400" b="2159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D8191" id="Rectangle 460" o:spid="_x0000_s1026" style="position:absolute;margin-left:0;margin-top:-14.25pt;width:451pt;height:56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" filled="f" strokecolor="#0070c0" strokeweight="3pt"/>
            </w:pict>
          </mc:Fallback>
        </mc:AlternateContent>
      </w:r>
      <w:r w:rsidR="00D10A79">
        <w:rPr>
          <w:rFonts w:eastAsiaTheme="majorEastAsia"/>
        </w:rPr>
        <w:t xml:space="preserve">Our </w:t>
      </w:r>
      <w:r w:rsidR="00334B9A" w:rsidRPr="00437AF6">
        <w:rPr>
          <w:rFonts w:eastAsiaTheme="majorEastAsia"/>
        </w:rPr>
        <w:t>6</w:t>
      </w:r>
      <w:r w:rsidR="00217F10" w:rsidRPr="00437AF6">
        <w:rPr>
          <w:rFonts w:eastAsiaTheme="majorEastAsia"/>
        </w:rPr>
        <w:t xml:space="preserve"> proposals</w:t>
      </w:r>
      <w:bookmarkEnd w:id="10"/>
    </w:p>
    <w:p w14:paraId="7CFEB221" w14:textId="0BEE7F14" w:rsidR="00355AA5" w:rsidRPr="00437AF6" w:rsidRDefault="00355AA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D00C7F0" w14:textId="64546C97" w:rsidR="00F15CB3" w:rsidRPr="00437AF6" w:rsidRDefault="006F4CE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7696" behindDoc="0" locked="0" layoutInCell="1" allowOverlap="1" wp14:anchorId="69600B0E" wp14:editId="0C1046C1">
            <wp:simplePos x="0" y="0"/>
            <wp:positionH relativeFrom="margin">
              <wp:posOffset>118110</wp:posOffset>
            </wp:positionH>
            <wp:positionV relativeFrom="paragraph">
              <wp:posOffset>259022</wp:posOffset>
            </wp:positionV>
            <wp:extent cx="1054718" cy="1454728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18" cy="1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E8700" w14:textId="32222E3B" w:rsidR="00AA285C" w:rsidRPr="00437AF6" w:rsidRDefault="00AA285C" w:rsidP="00EB6BD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government thinks the laws about incitement </w:t>
      </w:r>
      <w:r w:rsidR="002819F3">
        <w:rPr>
          <w:rFonts w:cs="Arial"/>
          <w:color w:val="000000" w:themeColor="text1"/>
          <w:sz w:val="32"/>
          <w:szCs w:val="32"/>
          <w:lang w:val="en-US"/>
        </w:rPr>
        <w:t xml:space="preserve">of hate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need to be made </w:t>
      </w:r>
      <w:r w:rsidR="000709C4">
        <w:rPr>
          <w:rFonts w:cs="Arial"/>
          <w:color w:val="000000" w:themeColor="text1"/>
          <w:sz w:val="32"/>
          <w:szCs w:val="32"/>
          <w:lang w:val="en-US"/>
        </w:rPr>
        <w:t>clearer to keep everyone safe.</w:t>
      </w:r>
    </w:p>
    <w:p w14:paraId="4EC00474" w14:textId="410FC31C" w:rsidR="00AA285C" w:rsidRPr="00437AF6" w:rsidRDefault="00AA285C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1D25753F" w14:textId="22C0F724" w:rsidR="00334B9A" w:rsidRPr="00437AF6" w:rsidRDefault="00FD05C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8720" behindDoc="0" locked="0" layoutInCell="1" allowOverlap="1" wp14:anchorId="36F0E325" wp14:editId="67770BCA">
            <wp:simplePos x="0" y="0"/>
            <wp:positionH relativeFrom="margin">
              <wp:posOffset>-5080</wp:posOffset>
            </wp:positionH>
            <wp:positionV relativeFrom="paragraph">
              <wp:posOffset>186723</wp:posOffset>
            </wp:positionV>
            <wp:extent cx="1706925" cy="1238885"/>
            <wp:effectExtent l="0" t="0" r="762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2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7AFF1" w14:textId="56F0BF64" w:rsidR="00355AA5" w:rsidRPr="00437AF6" w:rsidRDefault="00355AA5" w:rsidP="000C481D">
      <w:pPr>
        <w:pStyle w:val="BodyText"/>
        <w:spacing w:before="0" w:line="360" w:lineRule="auto"/>
        <w:ind w:left="3686" w:right="5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government has made </w:t>
      </w:r>
      <w:r w:rsidR="00334B9A" w:rsidRPr="00437AF6">
        <w:rPr>
          <w:rFonts w:cs="Arial"/>
          <w:color w:val="000000" w:themeColor="text1"/>
          <w:sz w:val="32"/>
          <w:szCs w:val="32"/>
          <w:lang w:val="en-US"/>
        </w:rPr>
        <w:t>6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proposals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1C1FA653" w14:textId="38B4DDB0" w:rsidR="00355AA5" w:rsidRPr="00437AF6" w:rsidRDefault="00355AA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DA98361" w14:textId="65A2E4D7" w:rsidR="00334B9A" w:rsidRPr="00437AF6" w:rsidRDefault="002819F3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A4E257C" wp14:editId="5D0C2EA1">
                <wp:simplePos x="0" y="0"/>
                <wp:positionH relativeFrom="margin">
                  <wp:posOffset>2237625</wp:posOffset>
                </wp:positionH>
                <wp:positionV relativeFrom="paragraph">
                  <wp:posOffset>106738</wp:posOffset>
                </wp:positionV>
                <wp:extent cx="3533775" cy="1018309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0183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0B0D" id="Rectangle 32" o:spid="_x0000_s1026" style="position:absolute;margin-left:176.2pt;margin-top:8.4pt;width:278.25pt;height:80.2pt;z-index:-251502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" fillcolor="#c6d9f1 [671]" stroked="f" strokeweight="2pt">
                <w10:wrap anchorx="margin"/>
              </v:rect>
            </w:pict>
          </mc:Fallback>
        </mc:AlternateContent>
      </w:r>
    </w:p>
    <w:p w14:paraId="7EF65015" w14:textId="0B80C219" w:rsidR="00355AA5" w:rsidRPr="00437AF6" w:rsidRDefault="00FD05C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79744" behindDoc="0" locked="0" layoutInCell="1" allowOverlap="1" wp14:anchorId="34C88651" wp14:editId="3765C60F">
            <wp:simplePos x="0" y="0"/>
            <wp:positionH relativeFrom="margin">
              <wp:align>left</wp:align>
            </wp:positionH>
            <wp:positionV relativeFrom="paragraph">
              <wp:posOffset>19799</wp:posOffset>
            </wp:positionV>
            <wp:extent cx="1856096" cy="1856096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87" cy="18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AA5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Proposals</w:t>
      </w:r>
      <w:r w:rsidR="00355AA5" w:rsidRPr="00437AF6">
        <w:rPr>
          <w:rFonts w:cs="Arial"/>
          <w:color w:val="000000" w:themeColor="text1"/>
          <w:sz w:val="32"/>
          <w:szCs w:val="32"/>
          <w:lang w:val="en-US"/>
        </w:rPr>
        <w:t xml:space="preserve"> are ideas the government thinks should happen.</w:t>
      </w:r>
      <w:r w:rsidR="002819F3" w:rsidRPr="002819F3">
        <w:rPr>
          <w:rFonts w:cs="Arial"/>
          <w:noProof/>
          <w:color w:val="000000" w:themeColor="text1"/>
          <w:sz w:val="32"/>
          <w:szCs w:val="32"/>
          <w:lang w:eastAsia="en-NZ"/>
        </w:rPr>
        <w:t xml:space="preserve"> </w:t>
      </w:r>
    </w:p>
    <w:p w14:paraId="7A16B7C5" w14:textId="4241E9AC" w:rsidR="00355AA5" w:rsidRPr="00437AF6" w:rsidRDefault="00355AA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5AE3F07" w14:textId="77777777" w:rsidR="00334B9A" w:rsidRPr="00437AF6" w:rsidRDefault="00334B9A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7279138" w14:textId="4379B0D4" w:rsidR="00355AA5" w:rsidRPr="00437AF6" w:rsidRDefault="007809AA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5A86CF46" wp14:editId="566BF2AF">
            <wp:simplePos x="0" y="0"/>
            <wp:positionH relativeFrom="margin">
              <wp:posOffset>-6639</wp:posOffset>
            </wp:positionH>
            <wp:positionV relativeFrom="paragraph">
              <wp:posOffset>636790</wp:posOffset>
            </wp:positionV>
            <wp:extent cx="1620982" cy="1620982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2" cy="162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AA5" w:rsidRPr="00437AF6">
        <w:rPr>
          <w:rFonts w:cs="Arial"/>
          <w:color w:val="000000" w:themeColor="text1"/>
          <w:sz w:val="32"/>
          <w:szCs w:val="32"/>
          <w:lang w:val="en-US"/>
        </w:rPr>
        <w:t>We want to hear what people think before the law is changed.</w:t>
      </w:r>
    </w:p>
    <w:p w14:paraId="172991A2" w14:textId="0EADFAC3" w:rsidR="00B429AC" w:rsidRPr="00437AF6" w:rsidRDefault="00B429AC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7BAE07F" w14:textId="7A6D35D8" w:rsidR="00B429AC" w:rsidRPr="00437AF6" w:rsidRDefault="00B429AC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3D4EFB9" w14:textId="7A4F184E" w:rsidR="00B429AC" w:rsidRPr="00437AF6" w:rsidRDefault="00B429AC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 proposals may change because of what people tell us.</w:t>
      </w:r>
    </w:p>
    <w:p w14:paraId="7013D724" w14:textId="77777777" w:rsidR="000709C4" w:rsidRDefault="000709C4">
      <w:pPr>
        <w:spacing w:before="0" w:line="240" w:lineRule="auto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>
        <w:rPr>
          <w:rFonts w:cs="Arial"/>
          <w:b/>
          <w:bCs/>
          <w:color w:val="000000" w:themeColor="text1"/>
          <w:sz w:val="40"/>
          <w:szCs w:val="32"/>
          <w:lang w:val="en-US"/>
        </w:rPr>
        <w:br w:type="page"/>
      </w:r>
    </w:p>
    <w:p w14:paraId="028EEC84" w14:textId="4B82B2D8" w:rsidR="00B429AC" w:rsidRPr="00773E3E" w:rsidRDefault="00B429AC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 w:rsidRPr="00773E3E">
        <w:rPr>
          <w:rFonts w:cs="Arial"/>
          <w:b/>
          <w:bCs/>
          <w:color w:val="000000" w:themeColor="text1"/>
          <w:sz w:val="40"/>
          <w:szCs w:val="32"/>
          <w:lang w:val="en-US"/>
        </w:rPr>
        <w:lastRenderedPageBreak/>
        <w:t>Proposal 1</w:t>
      </w:r>
    </w:p>
    <w:p w14:paraId="0189AB40" w14:textId="2BB70F80" w:rsidR="00B429AC" w:rsidRPr="00437AF6" w:rsidRDefault="00BA4A9F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 wp14:anchorId="5CBA194C" wp14:editId="0649F720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574716" cy="15049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1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725CCD" w14:textId="56378A07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71583A8E" w14:textId="297EF19D" w:rsidR="00B429AC" w:rsidRPr="00437AF6" w:rsidRDefault="00B429AC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Proposal 1 is to change the incitement </w:t>
      </w:r>
      <w:r w:rsidR="002819F3">
        <w:rPr>
          <w:rFonts w:cs="Arial"/>
          <w:color w:val="000000" w:themeColor="text1"/>
          <w:sz w:val="32"/>
          <w:szCs w:val="32"/>
          <w:lang w:val="en-US"/>
        </w:rPr>
        <w:t xml:space="preserve">of hate </w:t>
      </w:r>
      <w:r w:rsidR="007809AA">
        <w:rPr>
          <w:rFonts w:cs="Arial"/>
          <w:color w:val="000000" w:themeColor="text1"/>
          <w:sz w:val="32"/>
          <w:szCs w:val="32"/>
          <w:lang w:val="en-US"/>
        </w:rPr>
        <w:t>part of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the </w:t>
      </w:r>
      <w:r w:rsidR="007809AA">
        <w:rPr>
          <w:rFonts w:cs="Arial"/>
          <w:color w:val="000000" w:themeColor="text1"/>
          <w:sz w:val="32"/>
          <w:szCs w:val="32"/>
          <w:lang w:val="en-US"/>
        </w:rPr>
        <w:t xml:space="preserve">   </w:t>
      </w:r>
      <w:r w:rsidRPr="00DC20C9">
        <w:rPr>
          <w:rFonts w:cs="Arial"/>
          <w:b/>
          <w:color w:val="000000" w:themeColor="text1"/>
          <w:sz w:val="32"/>
          <w:szCs w:val="32"/>
          <w:lang w:val="en-US"/>
        </w:rPr>
        <w:t>Human Rights Act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7548E03B" w14:textId="12ED3C47" w:rsidR="00B429AC" w:rsidRPr="00437AF6" w:rsidRDefault="00B429AC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</w:p>
    <w:p w14:paraId="2F7D093E" w14:textId="322E2EBC" w:rsidR="00B429AC" w:rsidRPr="00437AF6" w:rsidRDefault="0076695A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908096" behindDoc="0" locked="0" layoutInCell="1" allowOverlap="1" wp14:anchorId="73AC3EB7" wp14:editId="5E9A280B">
            <wp:simplePos x="0" y="0"/>
            <wp:positionH relativeFrom="page">
              <wp:posOffset>838835</wp:posOffset>
            </wp:positionH>
            <wp:positionV relativeFrom="page">
              <wp:posOffset>3493770</wp:posOffset>
            </wp:positionV>
            <wp:extent cx="1678074" cy="1678074"/>
            <wp:effectExtent l="0" t="0" r="0" b="0"/>
            <wp:wrapThrough wrapText="bothSides">
              <wp:wrapPolygon edited="0">
                <wp:start x="18150" y="2207"/>
                <wp:lineTo x="5886" y="4905"/>
                <wp:lineTo x="4415" y="5396"/>
                <wp:lineTo x="4415" y="6622"/>
                <wp:lineTo x="1472" y="10547"/>
                <wp:lineTo x="0" y="13735"/>
                <wp:lineTo x="0" y="15452"/>
                <wp:lineTo x="2453" y="19131"/>
                <wp:lineTo x="17659" y="19131"/>
                <wp:lineTo x="18395" y="14471"/>
                <wp:lineTo x="20848" y="10547"/>
                <wp:lineTo x="21338" y="9320"/>
                <wp:lineTo x="21338" y="6622"/>
                <wp:lineTo x="19621" y="2207"/>
                <wp:lineTo x="18150" y="2207"/>
              </wp:wrapPolygon>
            </wp:wrapThrough>
            <wp:docPr id="200" name="Picture 200" descr="Racis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cis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4" cy="16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F535D" w14:textId="59674950" w:rsidR="00B429AC" w:rsidRPr="00437AF6" w:rsidRDefault="00B429AC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 incitement part of the Human Rights Act is about speech that is aimed at a group because of:</w:t>
      </w:r>
      <w:r w:rsidR="00E35F05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2BD675CD" w14:textId="1F180E42" w:rsidR="00B429AC" w:rsidRPr="00437AF6" w:rsidRDefault="00BA4A9F" w:rsidP="00516749">
      <w:pPr>
        <w:pStyle w:val="BodyText"/>
        <w:numPr>
          <w:ilvl w:val="0"/>
          <w:numId w:val="10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0BCEFCA4" wp14:editId="5AFF0849">
            <wp:simplePos x="0" y="0"/>
            <wp:positionH relativeFrom="column">
              <wp:posOffset>19050</wp:posOffset>
            </wp:positionH>
            <wp:positionV relativeFrom="paragraph">
              <wp:posOffset>294005</wp:posOffset>
            </wp:positionV>
            <wp:extent cx="1752600" cy="1299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 xml:space="preserve">their 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 xml:space="preserve">skin </w:t>
      </w:r>
      <w:proofErr w:type="spellStart"/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>colour</w:t>
      </w:r>
      <w:proofErr w:type="spellEnd"/>
      <w:r w:rsidR="00E35F05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07174152" w14:textId="7E7178C5" w:rsidR="00B429AC" w:rsidRPr="00437AF6" w:rsidRDefault="00B429AC" w:rsidP="00516749">
      <w:pPr>
        <w:pStyle w:val="BodyText"/>
        <w:numPr>
          <w:ilvl w:val="0"/>
          <w:numId w:val="10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their race</w:t>
      </w:r>
      <w:r w:rsidR="00E35F05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769212AD" w14:textId="3EC40FA9" w:rsidR="000C481D" w:rsidRPr="000C481D" w:rsidRDefault="00B429AC" w:rsidP="001E3152">
      <w:pPr>
        <w:pStyle w:val="BodyText"/>
        <w:numPr>
          <w:ilvl w:val="0"/>
          <w:numId w:val="10"/>
        </w:numPr>
        <w:spacing w:before="0" w:line="24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0C481D">
        <w:rPr>
          <w:rFonts w:cs="Arial"/>
          <w:color w:val="000000" w:themeColor="text1"/>
          <w:sz w:val="32"/>
          <w:szCs w:val="32"/>
          <w:lang w:val="en-US"/>
        </w:rPr>
        <w:t xml:space="preserve">the </w:t>
      </w:r>
      <w:r w:rsidR="0076695A" w:rsidRPr="000C481D">
        <w:rPr>
          <w:rFonts w:cs="Arial"/>
          <w:color w:val="000000" w:themeColor="text1"/>
          <w:sz w:val="32"/>
          <w:szCs w:val="32"/>
          <w:lang w:val="en-US"/>
        </w:rPr>
        <w:t>country</w:t>
      </w:r>
      <w:r w:rsidRPr="000C481D">
        <w:rPr>
          <w:rFonts w:cs="Arial"/>
          <w:color w:val="000000" w:themeColor="text1"/>
          <w:sz w:val="32"/>
          <w:szCs w:val="32"/>
          <w:lang w:val="en-US"/>
        </w:rPr>
        <w:t xml:space="preserve"> they are from</w:t>
      </w:r>
      <w:r w:rsidR="0076695A" w:rsidRPr="000C481D">
        <w:rPr>
          <w:rFonts w:cs="Arial"/>
          <w:color w:val="000000" w:themeColor="text1"/>
          <w:sz w:val="32"/>
          <w:szCs w:val="32"/>
          <w:lang w:val="en-US"/>
        </w:rPr>
        <w:t>.</w:t>
      </w:r>
      <w:r w:rsidR="00FF33DF" w:rsidRPr="000C481D">
        <w:rPr>
          <w:rFonts w:cs="Arial"/>
          <w:color w:val="000000" w:themeColor="text1"/>
          <w:sz w:val="32"/>
          <w:szCs w:val="32"/>
          <w:lang w:val="en-US"/>
        </w:rPr>
        <w:br/>
      </w:r>
      <w:r w:rsidR="000C481D" w:rsidRPr="000C481D"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10043834" w14:textId="55BA9F11" w:rsidR="000C481D" w:rsidRDefault="000C481D" w:rsidP="000C481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9200" behindDoc="0" locked="0" layoutInCell="1" allowOverlap="1" wp14:anchorId="6ABC8DA9" wp14:editId="04EDADA4">
            <wp:simplePos x="0" y="0"/>
            <wp:positionH relativeFrom="margin">
              <wp:posOffset>422275</wp:posOffset>
            </wp:positionH>
            <wp:positionV relativeFrom="paragraph">
              <wp:posOffset>-4445</wp:posOffset>
            </wp:positionV>
            <wp:extent cx="964312" cy="1330036"/>
            <wp:effectExtent l="0" t="0" r="762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2" cy="13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5A">
        <w:rPr>
          <w:rFonts w:cs="Arial"/>
          <w:color w:val="000000" w:themeColor="text1"/>
          <w:sz w:val="32"/>
          <w:szCs w:val="32"/>
          <w:lang w:val="en-US"/>
        </w:rPr>
        <w:t>If we change</w:t>
      </w:r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 xml:space="preserve"> this </w:t>
      </w:r>
      <w:proofErr w:type="gramStart"/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>law</w:t>
      </w:r>
      <w:proofErr w:type="gramEnd"/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 xml:space="preserve"> it could </w:t>
      </w:r>
      <w:r w:rsidR="00240A65">
        <w:rPr>
          <w:rFonts w:cs="Arial"/>
          <w:color w:val="000000" w:themeColor="text1"/>
          <w:sz w:val="32"/>
          <w:szCs w:val="32"/>
          <w:lang w:val="en-US"/>
        </w:rPr>
        <w:t>mean</w:t>
      </w:r>
      <w:r w:rsidR="00240A65" w:rsidRPr="00437AF6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>more groups of people</w:t>
      </w:r>
      <w:r w:rsidR="00240A65">
        <w:rPr>
          <w:rFonts w:cs="Arial"/>
          <w:color w:val="000000" w:themeColor="text1"/>
          <w:sz w:val="32"/>
          <w:szCs w:val="32"/>
          <w:lang w:val="en-US"/>
        </w:rPr>
        <w:t xml:space="preserve"> are added to this list</w:t>
      </w:r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73754170" w14:textId="77777777" w:rsidR="000C481D" w:rsidRDefault="000C481D" w:rsidP="000C481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45C65F6" w14:textId="69AFFBC1" w:rsidR="000C481D" w:rsidRDefault="000C481D" w:rsidP="000C481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0224" behindDoc="0" locked="0" layoutInCell="1" allowOverlap="1" wp14:anchorId="6995918B" wp14:editId="2D2B2D3E">
            <wp:simplePos x="0" y="0"/>
            <wp:positionH relativeFrom="margin">
              <wp:posOffset>65405</wp:posOffset>
            </wp:positionH>
            <wp:positionV relativeFrom="paragraph">
              <wp:posOffset>186690</wp:posOffset>
            </wp:positionV>
            <wp:extent cx="1485900" cy="1397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A4CCE" w14:textId="5A618173" w:rsidR="00B429AC" w:rsidRPr="00437AF6" w:rsidRDefault="00B429AC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For </w:t>
      </w:r>
      <w:proofErr w:type="gramStart"/>
      <w:r w:rsidRPr="00437AF6">
        <w:rPr>
          <w:rFonts w:cs="Arial"/>
          <w:color w:val="000000" w:themeColor="text1"/>
          <w:sz w:val="32"/>
          <w:szCs w:val="32"/>
          <w:lang w:val="en-US"/>
        </w:rPr>
        <w:t>example</w:t>
      </w:r>
      <w:proofErr w:type="gramEnd"/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it could include </w:t>
      </w:r>
      <w:r w:rsidR="005A3A69">
        <w:rPr>
          <w:rFonts w:cs="Arial"/>
          <w:color w:val="000000" w:themeColor="text1"/>
          <w:sz w:val="32"/>
          <w:szCs w:val="32"/>
          <w:lang w:val="en-US"/>
        </w:rPr>
        <w:t xml:space="preserve">hate speech that is said </w:t>
      </w:r>
      <w:r w:rsidR="00483817">
        <w:rPr>
          <w:rFonts w:cs="Arial"/>
          <w:color w:val="000000" w:themeColor="text1"/>
          <w:sz w:val="32"/>
          <w:szCs w:val="32"/>
          <w:lang w:val="en-US"/>
        </w:rPr>
        <w:t xml:space="preserve">about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a group because:</w:t>
      </w:r>
      <w:r w:rsidR="001D46E6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06C5FFE8" w14:textId="2E1EDDB3" w:rsidR="00B429AC" w:rsidRPr="00437AF6" w:rsidRDefault="00BA4A9F" w:rsidP="00516749">
      <w:pPr>
        <w:pStyle w:val="BodyText"/>
        <w:numPr>
          <w:ilvl w:val="0"/>
          <w:numId w:val="11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60F8952D" wp14:editId="6C7373FE">
            <wp:simplePos x="0" y="0"/>
            <wp:positionH relativeFrom="margin">
              <wp:posOffset>-1905</wp:posOffset>
            </wp:positionH>
            <wp:positionV relativeFrom="paragraph">
              <wp:posOffset>86360</wp:posOffset>
            </wp:positionV>
            <wp:extent cx="1800225" cy="115528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070" w:rsidRPr="00437AF6">
        <w:rPr>
          <w:rFonts w:cs="Arial"/>
          <w:color w:val="000000" w:themeColor="text1"/>
          <w:sz w:val="32"/>
          <w:szCs w:val="32"/>
          <w:lang w:val="en-US"/>
        </w:rPr>
        <w:t xml:space="preserve">of </w:t>
      </w:r>
      <w:r w:rsidR="00B429AC" w:rsidRPr="00437AF6">
        <w:rPr>
          <w:rFonts w:cs="Arial"/>
          <w:color w:val="000000" w:themeColor="text1"/>
          <w:sz w:val="32"/>
          <w:szCs w:val="32"/>
          <w:lang w:val="en-US"/>
        </w:rPr>
        <w:t>their gender</w:t>
      </w:r>
      <w:r w:rsidR="001D46E6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93F1C35" w14:textId="386BCA1B" w:rsidR="00B429AC" w:rsidRPr="00437AF6" w:rsidRDefault="00B429AC" w:rsidP="00516749">
      <w:pPr>
        <w:pStyle w:val="BodyText"/>
        <w:numPr>
          <w:ilvl w:val="0"/>
          <w:numId w:val="11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they are disabled.</w:t>
      </w:r>
    </w:p>
    <w:p w14:paraId="7B6A907A" w14:textId="353077DC" w:rsidR="00355AA5" w:rsidRPr="00437AF6" w:rsidRDefault="007809AA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6B0DD108" wp14:editId="2435DAA0">
            <wp:simplePos x="0" y="0"/>
            <wp:positionH relativeFrom="margin">
              <wp:posOffset>-60960</wp:posOffset>
            </wp:positionH>
            <wp:positionV relativeFrom="paragraph">
              <wp:posOffset>280035</wp:posOffset>
            </wp:positionV>
            <wp:extent cx="1856096" cy="185609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6" cy="18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3EBAF" w14:textId="7D36AA4E" w:rsidR="001D46E6" w:rsidRPr="00437AF6" w:rsidRDefault="001D46E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C52E211" w14:textId="157D8903" w:rsidR="00A416E3" w:rsidRPr="00437AF6" w:rsidRDefault="007809AA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We want to find out 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>which groups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you think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 should be </w:t>
      </w:r>
      <w:r w:rsidR="00240A65">
        <w:rPr>
          <w:rFonts w:cs="Arial"/>
          <w:color w:val="000000" w:themeColor="text1"/>
          <w:sz w:val="32"/>
          <w:szCs w:val="32"/>
          <w:lang w:val="en-US"/>
        </w:rPr>
        <w:t>part of the list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1C339873" w14:textId="1AF10E18" w:rsidR="00334B9A" w:rsidRPr="00437AF6" w:rsidRDefault="00334B9A" w:rsidP="009A0191">
      <w:pPr>
        <w:spacing w:before="0" w:line="360" w:lineRule="auto"/>
        <w:rPr>
          <w:rFonts w:cs="Arial"/>
          <w:b/>
          <w:bCs/>
          <w:color w:val="000000" w:themeColor="text1"/>
          <w:sz w:val="32"/>
          <w:szCs w:val="32"/>
          <w:highlight w:val="cyan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highlight w:val="cyan"/>
          <w:lang w:val="en-US"/>
        </w:rPr>
        <w:br w:type="page"/>
      </w:r>
    </w:p>
    <w:p w14:paraId="3E3E5A00" w14:textId="394441A8" w:rsidR="00A416E3" w:rsidRPr="00773E3E" w:rsidRDefault="00A416E3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 w:rsidRPr="00773E3E">
        <w:rPr>
          <w:rFonts w:cs="Arial"/>
          <w:b/>
          <w:bCs/>
          <w:color w:val="000000" w:themeColor="text1"/>
          <w:sz w:val="40"/>
          <w:szCs w:val="32"/>
          <w:lang w:val="en-US"/>
        </w:rPr>
        <w:lastRenderedPageBreak/>
        <w:t>Proposal 2</w:t>
      </w:r>
    </w:p>
    <w:p w14:paraId="0A97AB97" w14:textId="6FC8F2D8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0B194C7F" w14:textId="42BC6C6B" w:rsidR="00BA4A9F" w:rsidRPr="00437AF6" w:rsidRDefault="000C481D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 wp14:anchorId="20779944" wp14:editId="4110EFA3">
            <wp:simplePos x="0" y="0"/>
            <wp:positionH relativeFrom="margin">
              <wp:posOffset>148590</wp:posOffset>
            </wp:positionH>
            <wp:positionV relativeFrom="paragraph">
              <wp:posOffset>292100</wp:posOffset>
            </wp:positionV>
            <wp:extent cx="1166495" cy="16097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574B4" w14:textId="339A5505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Proposal 2 is to move the part of the law that makes inciting hate a crime from the Human Rights Act to the Crimes Act.</w:t>
      </w:r>
    </w:p>
    <w:p w14:paraId="0C4D7800" w14:textId="1301402A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32074C86" w14:textId="5D0F6C2C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33B5B65E" w14:textId="37C7F171" w:rsidR="00FF33DF" w:rsidRPr="00437AF6" w:rsidRDefault="00BA4A9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7135B91A" wp14:editId="41C60CF1">
            <wp:simplePos x="0" y="0"/>
            <wp:positionH relativeFrom="margin">
              <wp:posOffset>95885</wp:posOffset>
            </wp:positionH>
            <wp:positionV relativeFrom="paragraph">
              <wp:posOffset>78336</wp:posOffset>
            </wp:positionV>
            <wp:extent cx="1291186" cy="1865733"/>
            <wp:effectExtent l="0" t="0" r="444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86" cy="18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>It would also change the words of this part of the law.</w:t>
      </w:r>
    </w:p>
    <w:p w14:paraId="41F6EEE0" w14:textId="529E0AB8" w:rsidR="00A416E3" w:rsidRPr="00437AF6" w:rsidRDefault="00A416E3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D85F1A3" w14:textId="745A8D10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B5376AC" w14:textId="12AAA6A6" w:rsidR="00A416E3" w:rsidRPr="00437AF6" w:rsidRDefault="001D46E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 words in the Human Rights Act now may be confusing.</w:t>
      </w:r>
    </w:p>
    <w:p w14:paraId="73BEEF1F" w14:textId="70887D5C" w:rsidR="001D46E6" w:rsidRPr="00437AF6" w:rsidRDefault="007809AA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24A37A9C" wp14:editId="65EB5363">
            <wp:simplePos x="0" y="0"/>
            <wp:positionH relativeFrom="margin">
              <wp:posOffset>87630</wp:posOffset>
            </wp:positionH>
            <wp:positionV relativeFrom="paragraph">
              <wp:posOffset>219710</wp:posOffset>
            </wp:positionV>
            <wp:extent cx="1392382" cy="139238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82" cy="13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3D539" w14:textId="172B3B23" w:rsidR="001D46E6" w:rsidRPr="00437AF6" w:rsidRDefault="001D46E6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03ECF4D0" w14:textId="06781FE7" w:rsidR="001D46E6" w:rsidRPr="00437AF6" w:rsidRDefault="001D46E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The words in the Crimes Act would be clearer.</w:t>
      </w:r>
    </w:p>
    <w:p w14:paraId="35528054" w14:textId="3911F1B4" w:rsidR="001D46E6" w:rsidRPr="00437AF6" w:rsidRDefault="001D46E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0726268" w14:textId="3F35E55B" w:rsidR="001D46E6" w:rsidRPr="00437AF6" w:rsidRDefault="001D46E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15A65EC9" w14:textId="77777777" w:rsidR="005C12EA" w:rsidRPr="00437AF6" w:rsidRDefault="005C12EA" w:rsidP="009A0191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11ACA908" w14:textId="1390C11A" w:rsidR="001D46E6" w:rsidRPr="00437AF6" w:rsidRDefault="000C481D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0E6EE7F0" wp14:editId="0FEAF501">
            <wp:simplePos x="0" y="0"/>
            <wp:positionH relativeFrom="margin">
              <wp:posOffset>95250</wp:posOffset>
            </wp:positionH>
            <wp:positionV relativeFrom="paragraph">
              <wp:posOffset>1528445</wp:posOffset>
            </wp:positionV>
            <wp:extent cx="1289685" cy="129540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95A">
        <w:rPr>
          <w:rFonts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66464" behindDoc="0" locked="0" layoutInCell="1" allowOverlap="1" wp14:anchorId="374EC836" wp14:editId="43C5DA64">
            <wp:simplePos x="0" y="0"/>
            <wp:positionH relativeFrom="margin">
              <wp:posOffset>-74295</wp:posOffset>
            </wp:positionH>
            <wp:positionV relativeFrom="page">
              <wp:posOffset>890270</wp:posOffset>
            </wp:positionV>
            <wp:extent cx="1781085" cy="1246909"/>
            <wp:effectExtent l="0" t="0" r="0" b="0"/>
            <wp:wrapThrough wrapText="bothSides">
              <wp:wrapPolygon edited="0">
                <wp:start x="0" y="0"/>
                <wp:lineTo x="0" y="21127"/>
                <wp:lineTo x="21261" y="21127"/>
                <wp:lineTo x="21261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buse-verbal shou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085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>The</w:t>
      </w:r>
      <w:r w:rsidR="007E26F9">
        <w:rPr>
          <w:rFonts w:cs="Arial"/>
          <w:color w:val="000000" w:themeColor="text1"/>
          <w:sz w:val="32"/>
          <w:szCs w:val="32"/>
          <w:lang w:val="en-US"/>
        </w:rPr>
        <w:t xml:space="preserve"> new wording in the Crimes Act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 xml:space="preserve"> would mean that </w:t>
      </w:r>
      <w:r w:rsidR="005A3A69">
        <w:rPr>
          <w:rFonts w:cs="Arial"/>
          <w:color w:val="000000" w:themeColor="text1"/>
          <w:sz w:val="32"/>
          <w:szCs w:val="32"/>
          <w:lang w:val="en-US"/>
        </w:rPr>
        <w:t>i</w:t>
      </w:r>
      <w:r w:rsidR="005A3A69" w:rsidRPr="005A3A69">
        <w:rPr>
          <w:rFonts w:cs="Arial"/>
          <w:b/>
          <w:color w:val="000000" w:themeColor="text1"/>
          <w:sz w:val="32"/>
          <w:szCs w:val="32"/>
          <w:lang w:val="en-US"/>
        </w:rPr>
        <w:t xml:space="preserve">ntentionally 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>inciting hate w</w:t>
      </w:r>
      <w:r w:rsidR="001D46E6" w:rsidRPr="00437AF6">
        <w:rPr>
          <w:rFonts w:cs="Arial"/>
          <w:color w:val="000000" w:themeColor="text1"/>
          <w:sz w:val="32"/>
          <w:szCs w:val="32"/>
          <w:lang w:val="en-US"/>
        </w:rPr>
        <w:t xml:space="preserve">ould be a </w:t>
      </w:r>
      <w:r w:rsidR="001D46E6" w:rsidRPr="00E56859">
        <w:rPr>
          <w:rFonts w:cs="Arial"/>
          <w:b/>
          <w:color w:val="000000" w:themeColor="text1"/>
          <w:sz w:val="32"/>
          <w:szCs w:val="32"/>
          <w:lang w:val="en-US"/>
        </w:rPr>
        <w:t>crime</w:t>
      </w:r>
      <w:r w:rsidR="001D46E6" w:rsidRPr="00437AF6">
        <w:rPr>
          <w:rFonts w:cs="Arial"/>
          <w:color w:val="000000" w:themeColor="text1"/>
          <w:sz w:val="32"/>
          <w:szCs w:val="32"/>
          <w:lang w:val="en-US"/>
        </w:rPr>
        <w:t xml:space="preserve"> no matter how it was done including:</w:t>
      </w:r>
      <w:r w:rsidR="005C12EA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42E4A170" w14:textId="1F5CA068" w:rsidR="001D46E6" w:rsidRPr="00437AF6" w:rsidRDefault="001D46E6" w:rsidP="00516749">
      <w:pPr>
        <w:pStyle w:val="BodyText"/>
        <w:numPr>
          <w:ilvl w:val="0"/>
          <w:numId w:val="17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by speaking</w:t>
      </w:r>
      <w:r w:rsidR="005C12EA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505073B9" w14:textId="3F8270E6" w:rsidR="001D46E6" w:rsidRPr="00437AF6" w:rsidRDefault="005A3A69" w:rsidP="00516749">
      <w:pPr>
        <w:pStyle w:val="BodyText"/>
        <w:numPr>
          <w:ilvl w:val="0"/>
          <w:numId w:val="17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09120" behindDoc="0" locked="0" layoutInCell="1" allowOverlap="1" wp14:anchorId="0CBE556B" wp14:editId="1857FC8E">
            <wp:simplePos x="0" y="0"/>
            <wp:positionH relativeFrom="page">
              <wp:posOffset>1019810</wp:posOffset>
            </wp:positionH>
            <wp:positionV relativeFrom="page">
              <wp:posOffset>3966210</wp:posOffset>
            </wp:positionV>
            <wp:extent cx="1433830" cy="1433830"/>
            <wp:effectExtent l="0" t="0" r="0" b="0"/>
            <wp:wrapThrough wrapText="bothSides">
              <wp:wrapPolygon edited="0">
                <wp:start x="1722" y="0"/>
                <wp:lineTo x="0" y="14349"/>
                <wp:lineTo x="0" y="15210"/>
                <wp:lineTo x="1148" y="19228"/>
                <wp:lineTo x="8035" y="20663"/>
                <wp:lineTo x="8896" y="21236"/>
                <wp:lineTo x="21236" y="21236"/>
                <wp:lineTo x="21236" y="4305"/>
                <wp:lineTo x="17219" y="0"/>
                <wp:lineTo x="1722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ocial Media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E6" w:rsidRPr="00437AF6">
        <w:rPr>
          <w:rFonts w:cs="Arial"/>
          <w:color w:val="000000" w:themeColor="text1"/>
          <w:sz w:val="32"/>
          <w:szCs w:val="32"/>
          <w:lang w:val="en-US"/>
        </w:rPr>
        <w:t>by writing</w:t>
      </w:r>
      <w:r w:rsidR="005C12EA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4AE7DF3B" w14:textId="0D892FC4" w:rsidR="001D46E6" w:rsidRDefault="001D46E6" w:rsidP="00516749">
      <w:pPr>
        <w:pStyle w:val="BodyText"/>
        <w:numPr>
          <w:ilvl w:val="0"/>
          <w:numId w:val="17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on the internet.</w:t>
      </w:r>
    </w:p>
    <w:p w14:paraId="3C39684A" w14:textId="77777777" w:rsidR="005A3A69" w:rsidRDefault="005A3A69" w:rsidP="006F17D7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4D76990F" w14:textId="7B4497DF" w:rsidR="005A3A69" w:rsidRDefault="005A3A69" w:rsidP="006F17D7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527E766" wp14:editId="02809F58">
                <wp:simplePos x="0" y="0"/>
                <wp:positionH relativeFrom="margin">
                  <wp:posOffset>2276475</wp:posOffset>
                </wp:positionH>
                <wp:positionV relativeFrom="paragraph">
                  <wp:posOffset>160020</wp:posOffset>
                </wp:positionV>
                <wp:extent cx="3533775" cy="1018309"/>
                <wp:effectExtent l="0" t="0" r="9525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0183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76AD6" id="Rectangle 227" o:spid="_x0000_s1026" style="position:absolute;margin-left:179.25pt;margin-top:12.6pt;width:278.25pt;height:80.2pt;z-index:-25135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" fillcolor="#c6d9f1 [671]" stroked="f" strokeweight="2pt">
                <w10:wrap anchorx="margin"/>
              </v:rect>
            </w:pict>
          </mc:Fallback>
        </mc:AlternateContent>
      </w:r>
    </w:p>
    <w:p w14:paraId="0162A219" w14:textId="5253FE03" w:rsidR="005A3A69" w:rsidRPr="00437AF6" w:rsidRDefault="005A3A69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5A3A69">
        <w:rPr>
          <w:rFonts w:cs="Arial"/>
          <w:b/>
          <w:color w:val="000000" w:themeColor="text1"/>
          <w:sz w:val="32"/>
          <w:szCs w:val="32"/>
          <w:lang w:val="en-US"/>
        </w:rPr>
        <w:t>Intentionally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means doing something on purpose.</w:t>
      </w:r>
    </w:p>
    <w:p w14:paraId="33BA5F1B" w14:textId="628C92D8" w:rsidR="006F17D7" w:rsidRPr="00437AF6" w:rsidRDefault="006F17D7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4CAA781" w14:textId="2F295FBA" w:rsidR="006F17D7" w:rsidRPr="00437AF6" w:rsidRDefault="006F17D7" w:rsidP="0018368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D88ABB2" w14:textId="77777777" w:rsidR="006F17D7" w:rsidRPr="00437AF6" w:rsidRDefault="006F17D7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F2FAF78" w14:textId="5B5CB294" w:rsidR="006F17D7" w:rsidRPr="00437AF6" w:rsidRDefault="006F17D7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70A21DB" w14:textId="744DC00C" w:rsidR="006F17D7" w:rsidRDefault="006F17D7" w:rsidP="006F17D7">
      <w:p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536B6655" w14:textId="387AEE45" w:rsidR="006F17D7" w:rsidRDefault="006F17D7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968512" behindDoc="0" locked="0" layoutInCell="1" allowOverlap="1" wp14:anchorId="4C013817" wp14:editId="1B6D9896">
            <wp:simplePos x="0" y="0"/>
            <wp:positionH relativeFrom="margin">
              <wp:posOffset>-74295</wp:posOffset>
            </wp:positionH>
            <wp:positionV relativeFrom="paragraph">
              <wp:posOffset>1905</wp:posOffset>
            </wp:positionV>
            <wp:extent cx="2079831" cy="1173708"/>
            <wp:effectExtent l="0" t="0" r="0" b="762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31" cy="11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We want to </w:t>
      </w:r>
      <w:r w:rsidR="00183680">
        <w:rPr>
          <w:rFonts w:cs="Arial"/>
          <w:color w:val="000000" w:themeColor="text1"/>
          <w:sz w:val="32"/>
          <w:szCs w:val="32"/>
          <w:lang w:val="en-US"/>
        </w:rPr>
        <w:t xml:space="preserve">make other changes </w:t>
      </w:r>
      <w:r w:rsidR="00D27914">
        <w:rPr>
          <w:rFonts w:cs="Arial"/>
          <w:color w:val="000000" w:themeColor="text1"/>
          <w:sz w:val="32"/>
          <w:szCs w:val="32"/>
          <w:lang w:val="en-US"/>
        </w:rPr>
        <w:t>so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that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the law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also </w:t>
      </w:r>
      <w:r>
        <w:rPr>
          <w:rFonts w:cs="Arial"/>
          <w:color w:val="000000" w:themeColor="text1"/>
          <w:sz w:val="32"/>
          <w:szCs w:val="32"/>
          <w:lang w:val="en-US"/>
        </w:rPr>
        <w:t>covers times when people keep inciting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hate that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has </w:t>
      </w:r>
      <w:r w:rsidRPr="008B24DC">
        <w:rPr>
          <w:rFonts w:cs="Arial"/>
          <w:b/>
          <w:color w:val="000000" w:themeColor="text1"/>
          <w:sz w:val="32"/>
          <w:szCs w:val="32"/>
          <w:lang w:val="en-US"/>
        </w:rPr>
        <w:t>already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 started happening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4CD1C145" w14:textId="77777777" w:rsidR="00183680" w:rsidRDefault="00183680" w:rsidP="00183680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FBBBCDF" w14:textId="77777777" w:rsidR="006F17D7" w:rsidRPr="00437AF6" w:rsidRDefault="006F17D7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71584" behindDoc="0" locked="0" layoutInCell="1" allowOverlap="1" wp14:anchorId="2C788438" wp14:editId="56836D03">
            <wp:simplePos x="0" y="0"/>
            <wp:positionH relativeFrom="margin">
              <wp:posOffset>205105</wp:posOffset>
            </wp:positionH>
            <wp:positionV relativeFrom="paragraph">
              <wp:posOffset>169801</wp:posOffset>
            </wp:positionV>
            <wp:extent cx="1491939" cy="11811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39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70C8" w14:textId="77777777" w:rsidR="006F17D7" w:rsidRPr="00437AF6" w:rsidRDefault="006F17D7" w:rsidP="006F17D7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Putting </w:t>
      </w:r>
      <w:r>
        <w:rPr>
          <w:rFonts w:cs="Arial"/>
          <w:color w:val="000000" w:themeColor="text1"/>
          <w:sz w:val="32"/>
          <w:szCs w:val="32"/>
          <w:lang w:val="en-US"/>
        </w:rPr>
        <w:t>the new wording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in the </w:t>
      </w:r>
      <w:r>
        <w:rPr>
          <w:rFonts w:cs="Arial"/>
          <w:color w:val="000000" w:themeColor="text1"/>
          <w:sz w:val="32"/>
          <w:szCs w:val="32"/>
          <w:lang w:val="en-US"/>
        </w:rPr>
        <w:t>C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rimes </w:t>
      </w:r>
      <w:r>
        <w:rPr>
          <w:rFonts w:cs="Arial"/>
          <w:color w:val="000000" w:themeColor="text1"/>
          <w:sz w:val="32"/>
          <w:szCs w:val="32"/>
          <w:lang w:val="en-US"/>
        </w:rPr>
        <w:t>A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ct would show how </w:t>
      </w:r>
      <w:r>
        <w:rPr>
          <w:rFonts w:cs="Arial"/>
          <w:color w:val="000000" w:themeColor="text1"/>
          <w:sz w:val="32"/>
          <w:szCs w:val="32"/>
          <w:lang w:val="en-US"/>
        </w:rPr>
        <w:t>important it is to stop inciting hate.</w:t>
      </w:r>
    </w:p>
    <w:p w14:paraId="559066C2" w14:textId="77777777" w:rsidR="006F17D7" w:rsidRDefault="006F17D7" w:rsidP="006F17D7">
      <w:pPr>
        <w:spacing w:before="0" w:line="360" w:lineRule="auto"/>
        <w:rPr>
          <w:rFonts w:cs="Arial"/>
          <w:b/>
          <w:bCs/>
          <w:color w:val="000000" w:themeColor="text1"/>
          <w:sz w:val="36"/>
          <w:szCs w:val="32"/>
          <w:lang w:val="en-US"/>
        </w:rPr>
      </w:pPr>
      <w:r>
        <w:rPr>
          <w:rFonts w:cs="Arial"/>
          <w:b/>
          <w:bCs/>
          <w:color w:val="000000" w:themeColor="text1"/>
          <w:sz w:val="36"/>
          <w:szCs w:val="32"/>
          <w:lang w:val="en-US"/>
        </w:rPr>
        <w:br w:type="page"/>
      </w:r>
    </w:p>
    <w:p w14:paraId="0DEDAEF7" w14:textId="37BFD663" w:rsidR="00334B9A" w:rsidRPr="00773E3E" w:rsidRDefault="00A416E3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 w:rsidRPr="00773E3E">
        <w:rPr>
          <w:rFonts w:cs="Arial"/>
          <w:b/>
          <w:bCs/>
          <w:color w:val="000000" w:themeColor="text1"/>
          <w:sz w:val="40"/>
          <w:szCs w:val="32"/>
          <w:lang w:val="en-US"/>
        </w:rPr>
        <w:lastRenderedPageBreak/>
        <w:t xml:space="preserve">Proposal 3 </w:t>
      </w:r>
    </w:p>
    <w:p w14:paraId="1864D2CD" w14:textId="25B178F0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0D4DE6D6" w14:textId="154A1F57" w:rsidR="00FF33DF" w:rsidRPr="00437AF6" w:rsidRDefault="00FF33DF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7FD66DA0" w14:textId="55E83C26" w:rsidR="00A416E3" w:rsidRDefault="00BA4A9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5FC37AAE" wp14:editId="0AF9F79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91939" cy="11811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39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B1" w:rsidRPr="00437AF6">
        <w:rPr>
          <w:rFonts w:cs="Arial"/>
          <w:color w:val="000000" w:themeColor="text1"/>
          <w:sz w:val="32"/>
          <w:szCs w:val="32"/>
          <w:lang w:val="en-US"/>
        </w:rPr>
        <w:t xml:space="preserve">Proposal 3 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is to make the </w:t>
      </w:r>
      <w:r w:rsidR="00A416E3" w:rsidRPr="009F5688">
        <w:rPr>
          <w:rFonts w:cs="Arial"/>
          <w:b/>
          <w:color w:val="000000" w:themeColor="text1"/>
          <w:sz w:val="32"/>
          <w:szCs w:val="32"/>
          <w:lang w:val="en-US"/>
        </w:rPr>
        <w:t xml:space="preserve">punishment 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for the crime of </w:t>
      </w:r>
      <w:r w:rsidR="00FF33DF" w:rsidRPr="00437AF6">
        <w:rPr>
          <w:rFonts w:cs="Arial"/>
          <w:color w:val="000000" w:themeColor="text1"/>
          <w:sz w:val="32"/>
          <w:szCs w:val="32"/>
          <w:lang w:val="en-US"/>
        </w:rPr>
        <w:t>inciting hate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 bigger.</w:t>
      </w:r>
    </w:p>
    <w:p w14:paraId="49586AAD" w14:textId="7DE0BC25" w:rsidR="00B814AF" w:rsidRDefault="00B814A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BDE3EA8" w14:textId="15E549D2" w:rsidR="00B814AF" w:rsidRDefault="009C4B01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03EA64D0" wp14:editId="329D0E9D">
                <wp:simplePos x="0" y="0"/>
                <wp:positionH relativeFrom="margin">
                  <wp:posOffset>2238375</wp:posOffset>
                </wp:positionH>
                <wp:positionV relativeFrom="paragraph">
                  <wp:posOffset>254000</wp:posOffset>
                </wp:positionV>
                <wp:extent cx="3602355" cy="4946650"/>
                <wp:effectExtent l="0" t="0" r="0" b="635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5" cy="4946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7FBDB" id="Rectangle 257" o:spid="_x0000_s1026" style="position:absolute;margin-left:176.25pt;margin-top:20pt;width:283.65pt;height:389.5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" fillcolor="#c6d9f1 [671]" stroked="f" strokeweight="2pt">
                <w10:wrap anchorx="margin"/>
              </v:rect>
            </w:pict>
          </mc:Fallback>
        </mc:AlternateContent>
      </w:r>
      <w:r w:rsidR="00376E4E" w:rsidRPr="00376E4E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7BA63016" wp14:editId="4E4668F0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1600200" cy="160020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CEF21" w14:textId="202DBE2B" w:rsidR="00B814AF" w:rsidRDefault="00B814A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Punishment </w:t>
      </w:r>
      <w:r>
        <w:rPr>
          <w:rFonts w:cs="Arial"/>
          <w:color w:val="000000" w:themeColor="text1"/>
          <w:sz w:val="32"/>
          <w:szCs w:val="32"/>
          <w:lang w:val="en-US"/>
        </w:rPr>
        <w:t>is what happens when a court decides someone has broken the law.</w:t>
      </w:r>
    </w:p>
    <w:p w14:paraId="4F30FDE8" w14:textId="258979C9" w:rsidR="00B814AF" w:rsidRDefault="00B814A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611D8F5" w14:textId="01A53263" w:rsidR="00B814AF" w:rsidRDefault="00B814AF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AEA531E" w14:textId="398AC26D" w:rsidR="00B814AF" w:rsidRDefault="00886773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376E4E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50B4F478" wp14:editId="7E349919">
            <wp:simplePos x="0" y="0"/>
            <wp:positionH relativeFrom="margin">
              <wp:posOffset>0</wp:posOffset>
            </wp:positionH>
            <wp:positionV relativeFrom="paragraph">
              <wp:posOffset>113954</wp:posOffset>
            </wp:positionV>
            <wp:extent cx="1541780" cy="1541780"/>
            <wp:effectExtent l="0" t="0" r="127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4AF">
        <w:rPr>
          <w:rFonts w:cs="Arial"/>
          <w:color w:val="000000" w:themeColor="text1"/>
          <w:sz w:val="32"/>
          <w:szCs w:val="32"/>
          <w:lang w:val="en-US"/>
        </w:rPr>
        <w:t>Punish</w:t>
      </w:r>
      <w:r w:rsidR="00376E4E">
        <w:rPr>
          <w:rFonts w:cs="Arial"/>
          <w:color w:val="000000" w:themeColor="text1"/>
          <w:sz w:val="32"/>
          <w:szCs w:val="32"/>
          <w:lang w:val="en-US"/>
        </w:rPr>
        <w:t>ment</w:t>
      </w:r>
      <w:r w:rsidR="00B814AF">
        <w:rPr>
          <w:rFonts w:cs="Arial"/>
          <w:color w:val="000000" w:themeColor="text1"/>
          <w:sz w:val="32"/>
          <w:szCs w:val="32"/>
          <w:lang w:val="en-US"/>
        </w:rPr>
        <w:t xml:space="preserve"> might mean things like:</w:t>
      </w:r>
      <w:r w:rsidR="00B814AF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09F2AD72" w14:textId="0E2A342C" w:rsidR="00B814AF" w:rsidRDefault="00B814AF" w:rsidP="00516749">
      <w:pPr>
        <w:pStyle w:val="BodyText"/>
        <w:numPr>
          <w:ilvl w:val="0"/>
          <w:numId w:val="17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going to prison</w:t>
      </w:r>
      <w:r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9267A87" w14:textId="7652AE0D" w:rsidR="00B814AF" w:rsidRDefault="00886773" w:rsidP="00516749">
      <w:pPr>
        <w:pStyle w:val="BodyText"/>
        <w:numPr>
          <w:ilvl w:val="0"/>
          <w:numId w:val="17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376E4E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22AB21D6" wp14:editId="42E25316">
            <wp:simplePos x="0" y="0"/>
            <wp:positionH relativeFrom="margin">
              <wp:posOffset>34290</wp:posOffset>
            </wp:positionH>
            <wp:positionV relativeFrom="paragraph">
              <wp:posOffset>481330</wp:posOffset>
            </wp:positionV>
            <wp:extent cx="1288473" cy="1254181"/>
            <wp:effectExtent l="0" t="0" r="0" b="317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 t="5359" r="22186" b="4536"/>
                    <a:stretch/>
                  </pic:blipFill>
                  <pic:spPr bwMode="auto">
                    <a:xfrm>
                      <a:off x="0" y="0"/>
                      <a:ext cx="1288473" cy="12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4AF">
        <w:rPr>
          <w:rFonts w:cs="Arial"/>
          <w:color w:val="000000" w:themeColor="text1"/>
          <w:sz w:val="32"/>
          <w:szCs w:val="32"/>
          <w:lang w:val="en-US"/>
        </w:rPr>
        <w:t>having to stay at home which is called home detention</w:t>
      </w:r>
      <w:r w:rsidR="00B814AF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5A90B940" w14:textId="2CB9FE04" w:rsidR="00B814AF" w:rsidRPr="00B814AF" w:rsidRDefault="00B814AF" w:rsidP="00516749">
      <w:pPr>
        <w:pStyle w:val="BodyText"/>
        <w:numPr>
          <w:ilvl w:val="0"/>
          <w:numId w:val="17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paying money which is called a fine.</w:t>
      </w:r>
    </w:p>
    <w:p w14:paraId="52611695" w14:textId="41F9F18F" w:rsidR="00A416E3" w:rsidRPr="00437AF6" w:rsidRDefault="00A416E3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741FC646" w14:textId="724C15D3" w:rsidR="00A416E3" w:rsidRPr="00437AF6" w:rsidRDefault="00A416E3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48C6D558" w14:textId="45AAD8A4" w:rsidR="00A416E3" w:rsidRPr="00437AF6" w:rsidRDefault="000C481D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b/>
          <w:noProof/>
          <w:color w:val="000000" w:themeColor="text1"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4C78048" wp14:editId="7F9A4855">
                <wp:simplePos x="0" y="0"/>
                <wp:positionH relativeFrom="column">
                  <wp:posOffset>9419</wp:posOffset>
                </wp:positionH>
                <wp:positionV relativeFrom="paragraph">
                  <wp:posOffset>896037</wp:posOffset>
                </wp:positionV>
                <wp:extent cx="1744980" cy="903605"/>
                <wp:effectExtent l="76200" t="0" r="45720" b="67945"/>
                <wp:wrapThrough wrapText="bothSides">
                  <wp:wrapPolygon edited="0">
                    <wp:start x="6367" y="0"/>
                    <wp:lineTo x="-943" y="455"/>
                    <wp:lineTo x="-943" y="15027"/>
                    <wp:lineTo x="-236" y="22313"/>
                    <wp:lineTo x="707" y="22769"/>
                    <wp:lineTo x="2830" y="22769"/>
                    <wp:lineTo x="16742" y="22313"/>
                    <wp:lineTo x="21930" y="20492"/>
                    <wp:lineTo x="21930" y="5009"/>
                    <wp:lineTo x="20515" y="3188"/>
                    <wp:lineTo x="15328" y="0"/>
                    <wp:lineTo x="6367" y="0"/>
                  </wp:wrapPolygon>
                </wp:wrapThrough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903605"/>
                          <a:chOff x="0" y="0"/>
                          <a:chExt cx="1854200" cy="930910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October 2021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75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September 2021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5630">
                            <a:off x="0" y="180975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November 2021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9869">
                            <a:off x="1085850" y="11430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9F509" id="Group 220" o:spid="_x0000_s1026" style="position:absolute;margin-left:.75pt;margin-top:70.55pt;width:137.4pt;height:71.15pt;z-index:251937792;mso-width-relative:margin;mso-height-relative:margin" coordsize="18542,9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">
                <v:shape id="Picture 218" o:spid="_x0000_s1027" type="#_x0000_t75" alt="October 2021" style="position:absolute;left:5619;width:7500;height:7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UeHEAAAA3AAAAA8AAABkcnMvZG93bnJldi54bWxET01rwkAQvQv9D8sUejMbFdoaXUUFoQfb&#10;0lRBb5PsNEnNzobsGtN/3z0IHh/ve77sTS06al1lWcEoikEQ51ZXXCjYf2+HryCcR9ZYWyYFf+Rg&#10;uXgYzDHR9spf1KW+ECGEXYIKSu+bREqXl2TQRbYhDtyPbQ36ANtC6havIdzUchzHz9JgxaGhxIY2&#10;JeXn9GIUZEWWrieH0+871dn0+GG73Yv/VOrpsV/NQHjq/V18c79pBeNRWBvOh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MUeHEAAAA3AAAAA8AAAAAAAAAAAAAAAAA&#10;nwIAAGRycy9kb3ducmV2LnhtbFBLBQYAAAAABAAEAPcAAACQAwAAAAA=&#10;">
                  <v:imagedata r:id="rId96" o:title="October 2021"/>
                  <v:path arrowok="t"/>
                </v:shape>
                <v:shape id="Picture 217" o:spid="_x0000_s1028" type="#_x0000_t75" alt="September 2021" style="position:absolute;top:1809;width:7499;height:7500;rotation:-8130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nIDEAAAA3AAAAA8AAABkcnMvZG93bnJldi54bWxEj1FrwjAUhd8H+w/hDvY20wrTUo0im4L6&#10;ptsPuDbXptjchCaz7b9fBgMfD+ec73CW68G24k5daBwryCcZCOLK6YZrBd9fu7cCRIjIGlvHpGCk&#10;AOvV89MSS+16PtH9HGuRIBxKVGBi9KWUoTJkMUycJ07e1XUWY5JdLXWHfYLbVk6zbCYtNpwWDHr6&#10;MFTdzj9WwXs+NsXWX27b3eFofP85FPvRKPX6MmwWICIN8RH+b++1gmk+h78z6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wnIDEAAAA3AAAAA8AAAAAAAAAAAAAAAAA&#10;nwIAAGRycy9kb3ducmV2LnhtbFBLBQYAAAAABAAEAPcAAACQAwAAAAA=&#10;">
                  <v:imagedata r:id="rId97" o:title="September 2021"/>
                  <v:path arrowok="t"/>
                </v:shape>
                <v:shape id="Picture 219" o:spid="_x0000_s1029" type="#_x0000_t75" alt="November 2021" style="position:absolute;left:10858;top:1143;width:7684;height:7683;rotation:4804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ozrzDAAAA3AAAAA8AAABkcnMvZG93bnJldi54bWxEj0GLwjAUhO/C/ofwFrzZ1ILido0iC6KC&#10;F3UPe3w2z7bYvHSbtNZ/bwTB4zDzzTDzZW8q0VHjSssKxlEMgjizuuRcwe9pPZqBcB5ZY2WZFNzJ&#10;wXLxMZhjqu2ND9QdfS5CCbsUFRTe16mULivIoItsTRy8i20M+iCbXOoGb6HcVDKJ46k0WHJYKLCm&#10;n4Ky67E1CpLN5h/bc8JnnnWr/XT318YTq9Tws199g/DU+3f4RW914MZf8DwTj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jOvMMAAADcAAAADwAAAAAAAAAAAAAAAACf&#10;AgAAZHJzL2Rvd25yZXYueG1sUEsFBgAAAAAEAAQA9wAAAI8DAAAAAA==&#10;">
                  <v:imagedata r:id="rId98" o:title="November 2021"/>
                  <v:path arrowok="t"/>
                </v:shape>
                <w10:wrap type="through"/>
              </v:group>
            </w:pict>
          </mc:Fallback>
        </mc:AlternateContent>
      </w:r>
      <w:r w:rsidR="005C74F8" w:rsidRPr="009C4B01">
        <w:rPr>
          <w:rFonts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15936" behindDoc="0" locked="0" layoutInCell="1" allowOverlap="1" wp14:anchorId="57709416" wp14:editId="5CD5E0CF">
            <wp:simplePos x="0" y="0"/>
            <wp:positionH relativeFrom="margin">
              <wp:posOffset>381635</wp:posOffset>
            </wp:positionH>
            <wp:positionV relativeFrom="paragraph">
              <wp:posOffset>-635</wp:posOffset>
            </wp:positionV>
            <wp:extent cx="1130415" cy="113041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15" cy="1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F9" w:rsidRPr="009C4B01">
        <w:rPr>
          <w:rFonts w:cs="Arial"/>
          <w:b/>
          <w:noProof/>
          <w:color w:val="000000" w:themeColor="text1"/>
          <w:sz w:val="32"/>
          <w:szCs w:val="32"/>
          <w:lang w:eastAsia="en-NZ"/>
        </w:rPr>
        <w:t>At the moment</w:t>
      </w:r>
      <w:r w:rsidR="007E26F9" w:rsidRPr="00437AF6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="00182DF0">
        <w:rPr>
          <w:rFonts w:cs="Arial"/>
          <w:color w:val="000000" w:themeColor="text1"/>
          <w:sz w:val="32"/>
          <w:szCs w:val="32"/>
          <w:lang w:val="en-US"/>
        </w:rPr>
        <w:t xml:space="preserve">the biggest 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punishment </w:t>
      </w:r>
      <w:r w:rsidR="003B6F4C">
        <w:rPr>
          <w:rFonts w:cs="Arial"/>
          <w:color w:val="000000" w:themeColor="text1"/>
          <w:sz w:val="32"/>
          <w:szCs w:val="32"/>
          <w:lang w:val="en-US"/>
        </w:rPr>
        <w:t xml:space="preserve">for inciting hate 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>is:</w:t>
      </w:r>
      <w:r w:rsidR="00E13CB1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7E669768" w14:textId="69EC20AC" w:rsidR="00A416E3" w:rsidRPr="00437AF6" w:rsidRDefault="00A742B8" w:rsidP="00516749">
      <w:pPr>
        <w:pStyle w:val="BodyText"/>
        <w:numPr>
          <w:ilvl w:val="0"/>
          <w:numId w:val="12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41570B45" wp14:editId="141E4FD3">
            <wp:simplePos x="0" y="0"/>
            <wp:positionH relativeFrom="margin">
              <wp:posOffset>309880</wp:posOffset>
            </wp:positionH>
            <wp:positionV relativeFrom="paragraph">
              <wp:posOffset>929005</wp:posOffset>
            </wp:positionV>
            <wp:extent cx="1246909" cy="1213723"/>
            <wp:effectExtent l="0" t="0" r="0" b="571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 t="5359" r="22186" b="4536"/>
                    <a:stretch/>
                  </pic:blipFill>
                  <pic:spPr bwMode="auto">
                    <a:xfrm>
                      <a:off x="0" y="0"/>
                      <a:ext cx="1246909" cy="12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up to </w:t>
      </w:r>
      <w:r w:rsidR="00A416E3" w:rsidRPr="001101DD">
        <w:rPr>
          <w:rFonts w:cs="Arial"/>
          <w:color w:val="000000" w:themeColor="text1"/>
          <w:sz w:val="32"/>
          <w:szCs w:val="32"/>
          <w:lang w:val="en-US"/>
        </w:rPr>
        <w:t>3 months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 in prison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br/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br/>
        <w:t>or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735ABF2B" w14:textId="271B6087" w:rsidR="00A416E3" w:rsidRPr="00437AF6" w:rsidRDefault="00A416E3" w:rsidP="00516749">
      <w:pPr>
        <w:pStyle w:val="BodyText"/>
        <w:numPr>
          <w:ilvl w:val="0"/>
          <w:numId w:val="12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a fine of up to </w:t>
      </w:r>
      <w:r w:rsidRPr="001101DD">
        <w:rPr>
          <w:rFonts w:cs="Arial"/>
          <w:color w:val="000000" w:themeColor="text1"/>
          <w:sz w:val="32"/>
          <w:szCs w:val="32"/>
          <w:lang w:val="en-US"/>
        </w:rPr>
        <w:t>7 thousand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dollars.</w:t>
      </w:r>
    </w:p>
    <w:p w14:paraId="35814BC1" w14:textId="1190D8DE" w:rsidR="00A742B8" w:rsidRPr="00437AF6" w:rsidRDefault="00A742B8" w:rsidP="009A0191">
      <w:pPr>
        <w:pStyle w:val="BodyText"/>
        <w:spacing w:before="0" w:line="360" w:lineRule="auto"/>
        <w:ind w:left="3686"/>
        <w:rPr>
          <w:rFonts w:cs="Arial"/>
          <w:noProof/>
          <w:color w:val="000000" w:themeColor="text1"/>
          <w:sz w:val="32"/>
          <w:szCs w:val="32"/>
          <w:lang w:val="en-US"/>
        </w:rPr>
      </w:pPr>
    </w:p>
    <w:p w14:paraId="337BDA3B" w14:textId="77777777" w:rsidR="001101DD" w:rsidRDefault="001101DD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ED15264" w14:textId="7CDC6C60" w:rsidR="00A416E3" w:rsidRPr="00437AF6" w:rsidRDefault="005C74F8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6AFCD80C" wp14:editId="69E91755">
            <wp:simplePos x="0" y="0"/>
            <wp:positionH relativeFrom="margin">
              <wp:posOffset>374015</wp:posOffset>
            </wp:positionH>
            <wp:positionV relativeFrom="paragraph">
              <wp:posOffset>96585</wp:posOffset>
            </wp:positionV>
            <wp:extent cx="1113155" cy="111315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E629A" w14:textId="098AB1F8" w:rsidR="00A416E3" w:rsidRPr="00437AF6" w:rsidRDefault="005C74F8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F81529F" wp14:editId="2E31153C">
                <wp:simplePos x="0" y="0"/>
                <wp:positionH relativeFrom="column">
                  <wp:posOffset>13970</wp:posOffset>
                </wp:positionH>
                <wp:positionV relativeFrom="paragraph">
                  <wp:posOffset>655320</wp:posOffset>
                </wp:positionV>
                <wp:extent cx="1841500" cy="908050"/>
                <wp:effectExtent l="57150" t="0" r="82550" b="101600"/>
                <wp:wrapThrough wrapText="bothSides">
                  <wp:wrapPolygon edited="0">
                    <wp:start x="6927" y="0"/>
                    <wp:lineTo x="-670" y="7250"/>
                    <wp:lineTo x="-447" y="21751"/>
                    <wp:lineTo x="223" y="23110"/>
                    <wp:lineTo x="18770" y="23564"/>
                    <wp:lineTo x="20334" y="23564"/>
                    <wp:lineTo x="20557" y="21751"/>
                    <wp:lineTo x="21898" y="14501"/>
                    <wp:lineTo x="22345" y="10876"/>
                    <wp:lineTo x="22121" y="9516"/>
                    <wp:lineTo x="20557" y="7250"/>
                    <wp:lineTo x="14748" y="0"/>
                    <wp:lineTo x="6927" y="0"/>
                  </wp:wrapPolygon>
                </wp:wrapThrough>
                <wp:docPr id="416" name="Group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908050"/>
                          <a:chOff x="0" y="0"/>
                          <a:chExt cx="1841500" cy="908050"/>
                        </a:xfrm>
                      </wpg:grpSpPr>
                      <pic:pic xmlns:pic="http://schemas.openxmlformats.org/drawingml/2006/picture">
                        <pic:nvPicPr>
                          <pic:cNvPr id="222" name="Picture 222" descr="Year 2023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35553">
                            <a:off x="0" y="257175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Year 202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66536">
                            <a:off x="1190625" y="24765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D15BA" id="Group 416" o:spid="_x0000_s1026" style="position:absolute;margin-left:1.1pt;margin-top:51.6pt;width:145pt;height:71.5pt;z-index:251942912" coordsize="18415,9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">
                <v:shape id="Picture 222" o:spid="_x0000_s1027" type="#_x0000_t75" alt="Year 2023" style="position:absolute;left:6000;width:6509;height:6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40ofFAAAA3AAAAA8AAABkcnMvZG93bnJldi54bWxEj8FqwzAQRO+B/oPYQi+hkeJDSZ0oppim&#10;lNwa+9Lb1trYJtbKWIrt/n1UKOQ4zMwbZpfNthMjDb51rGG9UiCIK2darjWUxeF5A8IHZIOdY9Lw&#10;Sx6y/cNih6lxE3/ReAq1iBD2KWpoQuhTKX3VkEW/cj1x9M5usBiiHGppBpwi3HYyUepFWmw5LjTY&#10;U95QdTldrYZ3dQ0/3+WES6uO9etHe86nYtT66XF+24IINId7+L/9aTQkSQJ/Z+IRkP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eNKHxQAAANwAAAAPAAAAAAAAAAAAAAAA&#10;AJ8CAABkcnMvZG93bnJldi54bWxQSwUGAAAAAAQABAD3AAAAkQMAAAAA&#10;">
                  <v:imagedata r:id="rId105" o:title="Year 2023"/>
                  <v:path arrowok="t"/>
                </v:shape>
                <v:shape id="Picture 221" o:spid="_x0000_s1028" type="#_x0000_t75" alt="Year 2022" style="position:absolute;top:2571;width:6508;height:6509;rotation:-72575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GpO/AAAA3AAAAA8AAABkcnMvZG93bnJldi54bWxEj80KwjAQhO+C7xBW8CKatgfRahSxCN7E&#10;nwdYmrUtNpvSxFrf3giCx2FmvmHW297UoqPWVZYVxLMIBHFudcWFgtv1MF2AcB5ZY22ZFLzJwXYz&#10;HKwx1fbFZ+ouvhABwi5FBaX3TSqly0sy6Ga2IQ7e3bYGfZBtIXWLrwA3tUyiaC4NVhwWSmxoX1L+&#10;uDyNgqzLGnOOj9duF2XL/BRPTrUkpcajfrcC4an3//CvfdQKkiSG75lwBOTm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6BqTvwAAANwAAAAPAAAAAAAAAAAAAAAAAJ8CAABk&#10;cnMvZG93bnJldi54bWxQSwUGAAAAAAQABAD3AAAAiwMAAAAA&#10;">
                  <v:imagedata r:id="rId106" o:title="Year 2022"/>
                  <v:path arrowok="t"/>
                </v:shape>
                <v:shape id="Picture 223" o:spid="_x0000_s1029" type="#_x0000_t75" alt="Year 2024" style="position:absolute;left:11906;top:2476;width:6509;height:6509;rotation:13833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8N/FAAAA3AAAAA8AAABkcnMvZG93bnJldi54bWxEj0GLwjAUhO/C/ofwFvYimlpBpWsU0RVc&#10;8VL14u3ZvG2LzUtpotZ/vxEEj8PMfMNM562pxI0aV1pWMOhHIIgzq0vOFRwP694EhPPIGivLpOBB&#10;Duazj84UE23vnNJt73MRIOwSVFB4XydSuqwgg65va+Lg/dnGoA+yyaVu8B7gppJxFI2kwZLDQoE1&#10;LQvKLvurUbD73W66F86rxSlLB+PzbhXzz0Gpr8928Q3CU+vf4Vd7oxXE8RCeZ8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vDfxQAAANwAAAAPAAAAAAAAAAAAAAAA&#10;AJ8CAABkcnMvZG93bnJldi54bWxQSwUGAAAAAAQABAD3AAAAkQMAAAAA&#10;">
                  <v:imagedata r:id="rId107" o:title="Year 2024"/>
                  <v:path arrowok="t"/>
                </v:shape>
                <w10:wrap type="through"/>
              </v:group>
            </w:pict>
          </mc:Fallback>
        </mc:AlternateConten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We think this </w:t>
      </w:r>
      <w:r w:rsidR="006F17D7">
        <w:rPr>
          <w:rFonts w:cs="Arial"/>
          <w:color w:val="000000" w:themeColor="text1"/>
          <w:sz w:val="32"/>
          <w:szCs w:val="32"/>
          <w:lang w:val="en-US"/>
        </w:rPr>
        <w:t>could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 be </w:t>
      </w:r>
      <w:r w:rsidR="00A416E3" w:rsidRPr="009C4B01">
        <w:rPr>
          <w:rFonts w:cs="Arial"/>
          <w:b/>
          <w:color w:val="000000" w:themeColor="text1"/>
          <w:sz w:val="32"/>
          <w:szCs w:val="32"/>
          <w:lang w:val="en-US"/>
        </w:rPr>
        <w:t>changed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 to:</w:t>
      </w:r>
      <w:r w:rsidR="00E13CB1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B1AA975" w14:textId="09F3EA0B" w:rsidR="00A416E3" w:rsidRPr="00437AF6" w:rsidRDefault="000C481D" w:rsidP="00516749">
      <w:pPr>
        <w:pStyle w:val="BodyText"/>
        <w:numPr>
          <w:ilvl w:val="0"/>
          <w:numId w:val="12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1B4A294C" wp14:editId="2C087437">
                <wp:simplePos x="0" y="0"/>
                <wp:positionH relativeFrom="column">
                  <wp:posOffset>250825</wp:posOffset>
                </wp:positionH>
                <wp:positionV relativeFrom="paragraph">
                  <wp:posOffset>1363345</wp:posOffset>
                </wp:positionV>
                <wp:extent cx="1591310" cy="1710690"/>
                <wp:effectExtent l="0" t="0" r="8890" b="3810"/>
                <wp:wrapThrough wrapText="bothSides">
                  <wp:wrapPolygon edited="0">
                    <wp:start x="517" y="241"/>
                    <wp:lineTo x="0" y="10824"/>
                    <wp:lineTo x="1810" y="12267"/>
                    <wp:lineTo x="4913" y="12267"/>
                    <wp:lineTo x="4913" y="16116"/>
                    <wp:lineTo x="8275" y="19964"/>
                    <wp:lineTo x="8533" y="21408"/>
                    <wp:lineTo x="21462" y="21408"/>
                    <wp:lineTo x="21204" y="11065"/>
                    <wp:lineTo x="20169" y="9862"/>
                    <wp:lineTo x="17066" y="8419"/>
                    <wp:lineTo x="17325" y="6735"/>
                    <wp:lineTo x="16291" y="5532"/>
                    <wp:lineTo x="12412" y="4570"/>
                    <wp:lineTo x="12412" y="241"/>
                    <wp:lineTo x="517" y="241"/>
                  </wp:wrapPolygon>
                </wp:wrapThrough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310" cy="1710690"/>
                          <a:chOff x="0" y="0"/>
                          <a:chExt cx="1591830" cy="1711267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1" t="5359" r="22186" b="4536"/>
                          <a:stretch/>
                        </pic:blipFill>
                        <pic:spPr bwMode="auto">
                          <a:xfrm>
                            <a:off x="0" y="0"/>
                            <a:ext cx="96837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1" t="5359" r="22186" b="4536"/>
                          <a:stretch/>
                        </pic:blipFill>
                        <pic:spPr bwMode="auto">
                          <a:xfrm>
                            <a:off x="353291" y="415636"/>
                            <a:ext cx="96837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1" t="5359" r="22186" b="4536"/>
                          <a:stretch/>
                        </pic:blipFill>
                        <pic:spPr bwMode="auto">
                          <a:xfrm>
                            <a:off x="623455" y="768927"/>
                            <a:ext cx="96837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AF4D6" id="Group 417" o:spid="_x0000_s1026" style="position:absolute;margin-left:19.75pt;margin-top:107.35pt;width:125.3pt;height:134.7pt;z-index:251933696" coordsize="15918,1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">
                <v:shape id="Picture 60" o:spid="_x0000_s1027" type="#_x0000_t75" style="position:absolute;width:9683;height:9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PzS/AAAA2wAAAA8AAABkcnMvZG93bnJldi54bWxET8uKwjAU3Q/4D+EKbgZNdUCkGkUUwY0y&#10;PjbuLsk1LTY3tYla/94sBmZ5OO/ZonWVeFITSs8KhoMMBLH2pmSr4Hza9CcgQkQ2WHkmBW8KsJh3&#10;vmaYG//iAz2P0YoUwiFHBUWMdS5l0AU5DANfEyfu6huHMcHGStPgK4W7So6ybCwdlpwaCqxpVZC+&#10;HR9OQSz1Rdrv3c/dVrg+TPQ++92TUr1uu5yCiNTGf/Gfe2sUjNP69CX9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wT80vwAAANsAAAAPAAAAAAAAAAAAAAAAAJ8CAABk&#10;cnMvZG93bnJldi54bWxQSwUGAAAAAAQABAD3AAAAiwMAAAAA&#10;">
                  <v:imagedata r:id="rId109" o:title="" croptop="3512f" cropbottom="2973f" cropleft="8075f" cropright="14540f"/>
                  <v:path arrowok="t"/>
                </v:shape>
                <v:shape id="Picture 215" o:spid="_x0000_s1028" type="#_x0000_t75" style="position:absolute;left:3532;top:4156;width:9684;height:9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Ly3DAAAA3AAAAA8AAABkcnMvZG93bnJldi54bWxEj0FrAjEUhO8F/0N4gpeiWS0WWY1SlIIX&#10;Ra0Xb4/kmV3cvGw3qa7/vhEEj8PMfMPMFq2rxJWaUHpWMBxkIIi1NyVbBcef7/4ERIjIBivPpOBO&#10;ARbzztsMc+NvvKfrIVqRIBxyVFDEWOdSBl2QwzDwNXHyzr5xGJNsrDQN3hLcVXKUZZ/SYclpocCa&#10;lgXpy+HPKYilPkn7vvn4tRWu9hO9zXZbUqrXbb+mICK18RV+ttdGwWg4hseZd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cvLcMAAADcAAAADwAAAAAAAAAAAAAAAACf&#10;AgAAZHJzL2Rvd25yZXYueG1sUEsFBgAAAAAEAAQA9wAAAI8DAAAAAA==&#10;">
                  <v:imagedata r:id="rId109" o:title="" croptop="3512f" cropbottom="2973f" cropleft="8075f" cropright="14540f"/>
                  <v:path arrowok="t"/>
                </v:shape>
                <v:shape id="Picture 216" o:spid="_x0000_s1029" type="#_x0000_t75" style="position:absolute;left:6234;top:7689;width:9684;height:9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sVrDAAAA3AAAAA8AAABkcnMvZG93bnJldi54bWxEj82KAjEQhO8LvkNowcuiGV0QGY0iLoIX&#10;xb+LtyZpM4OTzuwk6vj2G2Fhj0VVfUXNFq2rxIOaUHpWMBxkIIi1NyVbBefTuj8BESKywcozKXhR&#10;gMW88zHD3PgnH+hxjFYkCIccFRQx1rmUQRfkMAx8TZy8q28cxiQbK02DzwR3lRxl2Vg6LDktFFjT&#10;qiB9O96dgljqi7Sf268fW+H3YaJ32X5HSvW67XIKIlIb/8N/7Y1RMBqO4X0mHQ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WxWsMAAADcAAAADwAAAAAAAAAAAAAAAACf&#10;AgAAZHJzL2Rvd25yZXYueG1sUEsFBgAAAAAEAAQA9wAAAI8DAAAAAA==&#10;">
                  <v:imagedata r:id="rId109" o:title="" croptop="3512f" cropbottom="2973f" cropleft="8075f" cropright="14540f"/>
                  <v:path arrowok="t"/>
                </v:shape>
                <w10:wrap type="through"/>
              </v:group>
            </w:pict>
          </mc:Fallback>
        </mc:AlternateConten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up to </w:t>
      </w:r>
      <w:r w:rsidR="00A416E3" w:rsidRPr="001101DD">
        <w:rPr>
          <w:rFonts w:cs="Arial"/>
          <w:color w:val="000000" w:themeColor="text1"/>
          <w:sz w:val="32"/>
          <w:szCs w:val="32"/>
          <w:lang w:val="en-US"/>
        </w:rPr>
        <w:t>3 years</w:t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t xml:space="preserve"> in prison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br/>
      </w:r>
      <w:r w:rsidR="00A416E3" w:rsidRPr="00437AF6">
        <w:rPr>
          <w:rFonts w:cs="Arial"/>
          <w:color w:val="000000" w:themeColor="text1"/>
          <w:sz w:val="32"/>
          <w:szCs w:val="32"/>
          <w:lang w:val="en-US"/>
        </w:rPr>
        <w:br/>
        <w:t>or</w:t>
      </w:r>
      <w:r w:rsidR="00A61070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68E3B715" w14:textId="63352C5D" w:rsidR="00A416E3" w:rsidRPr="00437AF6" w:rsidRDefault="00A416E3" w:rsidP="00516749">
      <w:pPr>
        <w:pStyle w:val="BodyText"/>
        <w:numPr>
          <w:ilvl w:val="0"/>
          <w:numId w:val="12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a fine of up to </w:t>
      </w:r>
      <w:r w:rsidRPr="001101DD">
        <w:rPr>
          <w:rFonts w:cs="Arial"/>
          <w:color w:val="000000" w:themeColor="text1"/>
          <w:sz w:val="32"/>
          <w:szCs w:val="32"/>
          <w:lang w:val="en-US"/>
        </w:rPr>
        <w:t>50 thousand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dollars.</w:t>
      </w:r>
    </w:p>
    <w:p w14:paraId="6641C9B8" w14:textId="366E40F6" w:rsidR="00A416E3" w:rsidRPr="00437AF6" w:rsidRDefault="00A416E3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</w:p>
    <w:p w14:paraId="6666B305" w14:textId="77777777" w:rsidR="00DC20C9" w:rsidRDefault="00DC20C9">
      <w:pPr>
        <w:spacing w:before="0" w:line="240" w:lineRule="auto"/>
        <w:rPr>
          <w:rFonts w:cs="Arial"/>
          <w:b/>
          <w:bCs/>
          <w:color w:val="000000" w:themeColor="text1"/>
          <w:sz w:val="36"/>
          <w:szCs w:val="32"/>
          <w:lang w:val="en-US"/>
        </w:rPr>
      </w:pPr>
      <w:r>
        <w:rPr>
          <w:rFonts w:cs="Arial"/>
          <w:b/>
          <w:bCs/>
          <w:color w:val="000000" w:themeColor="text1"/>
          <w:sz w:val="36"/>
          <w:szCs w:val="32"/>
          <w:lang w:val="en-US"/>
        </w:rPr>
        <w:br w:type="page"/>
      </w:r>
    </w:p>
    <w:p w14:paraId="21724EFE" w14:textId="66B8EB0F" w:rsidR="00334B9A" w:rsidRPr="00773E3E" w:rsidRDefault="00334B9A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 w:rsidRPr="00773E3E">
        <w:rPr>
          <w:rFonts w:cs="Arial"/>
          <w:b/>
          <w:bCs/>
          <w:color w:val="000000" w:themeColor="text1"/>
          <w:sz w:val="40"/>
          <w:szCs w:val="32"/>
          <w:lang w:val="en-US"/>
        </w:rPr>
        <w:lastRenderedPageBreak/>
        <w:t>Proposal 4</w:t>
      </w:r>
    </w:p>
    <w:p w14:paraId="39E2EDC6" w14:textId="3CA5FC70" w:rsidR="00E13CB1" w:rsidRPr="00437AF6" w:rsidRDefault="00E13CB1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16BF516A" w14:textId="46D22B3B" w:rsidR="00E13CB1" w:rsidRPr="00253E7F" w:rsidRDefault="000C481D" w:rsidP="00253E7F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95136" behindDoc="0" locked="0" layoutInCell="1" allowOverlap="1" wp14:anchorId="0304F549" wp14:editId="5B5F3E84">
            <wp:simplePos x="0" y="0"/>
            <wp:positionH relativeFrom="margin">
              <wp:posOffset>98425</wp:posOffset>
            </wp:positionH>
            <wp:positionV relativeFrom="paragraph">
              <wp:posOffset>109220</wp:posOffset>
            </wp:positionV>
            <wp:extent cx="1297545" cy="178117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12A70" w14:textId="01A811EF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color w:val="000000" w:themeColor="text1"/>
          <w:sz w:val="32"/>
          <w:szCs w:val="32"/>
          <w:lang w:val="en-US"/>
        </w:rPr>
        <w:t>There is another part of the Human Rights Act that makes incitement against the law.</w:t>
      </w:r>
    </w:p>
    <w:p w14:paraId="5865C9C7" w14:textId="7171527C" w:rsid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2F0E3FA" w14:textId="2159EBD3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3FAAEE2" w14:textId="074BED0E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This kind of law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 is called </w:t>
      </w:r>
      <w:r w:rsidRPr="00253E7F">
        <w:rPr>
          <w:rFonts w:cs="Arial"/>
          <w:b/>
          <w:bCs/>
          <w:color w:val="000000" w:themeColor="text1"/>
          <w:sz w:val="32"/>
          <w:szCs w:val="32"/>
          <w:lang w:val="en-US"/>
        </w:rPr>
        <w:t>civil law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5313FAE7" w14:textId="06D1D42F" w:rsidR="00253E7F" w:rsidRDefault="000C481D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92064" behindDoc="0" locked="0" layoutInCell="1" allowOverlap="1" wp14:anchorId="6510CE64" wp14:editId="6FEE344D">
            <wp:simplePos x="0" y="0"/>
            <wp:positionH relativeFrom="margin">
              <wp:posOffset>-137160</wp:posOffset>
            </wp:positionH>
            <wp:positionV relativeFrom="paragraph">
              <wp:posOffset>102923</wp:posOffset>
            </wp:positionV>
            <wp:extent cx="1905078" cy="12858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78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C19EAF" w14:textId="427F1B8F" w:rsidR="00253E7F" w:rsidRPr="00253E7F" w:rsidRDefault="00156155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4B69EB30" wp14:editId="205972D3">
                <wp:simplePos x="0" y="0"/>
                <wp:positionH relativeFrom="margin">
                  <wp:posOffset>2279188</wp:posOffset>
                </wp:positionH>
                <wp:positionV relativeFrom="paragraph">
                  <wp:posOffset>244996</wp:posOffset>
                </wp:positionV>
                <wp:extent cx="3637280" cy="2173258"/>
                <wp:effectExtent l="0" t="0" r="1270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280" cy="2173258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871A3" id="Rectangle 453" o:spid="_x0000_s1026" style="position:absolute;margin-left:179.45pt;margin-top:19.3pt;width:286.4pt;height:171.1pt;z-index:-2513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" fillcolor="#c6d9f1" stroked="f" strokeweight="2pt">
                <w10:wrap anchorx="margin"/>
              </v:rect>
            </w:pict>
          </mc:Fallback>
        </mc:AlternateContent>
      </w:r>
    </w:p>
    <w:p w14:paraId="408D51D9" w14:textId="36394C9C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156155">
        <w:rPr>
          <w:rFonts w:cs="Arial"/>
          <w:b/>
          <w:color w:val="000000" w:themeColor="text1"/>
          <w:sz w:val="32"/>
          <w:szCs w:val="32"/>
          <w:lang w:val="en-US"/>
        </w:rPr>
        <w:t>Civil law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 is </w:t>
      </w:r>
      <w:r>
        <w:rPr>
          <w:rFonts w:cs="Arial"/>
          <w:color w:val="000000" w:themeColor="text1"/>
          <w:sz w:val="32"/>
          <w:szCs w:val="32"/>
          <w:lang w:val="en-US"/>
        </w:rPr>
        <w:t>mostly used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 when people or </w:t>
      </w:r>
      <w:proofErr w:type="spellStart"/>
      <w:r w:rsidRPr="00253E7F">
        <w:rPr>
          <w:rFonts w:cs="Arial"/>
          <w:color w:val="000000" w:themeColor="text1"/>
          <w:sz w:val="32"/>
          <w:szCs w:val="32"/>
          <w:lang w:val="en-US"/>
        </w:rPr>
        <w:t>organisations</w:t>
      </w:r>
      <w:proofErr w:type="spellEnd"/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cannot 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>agree.</w:t>
      </w:r>
    </w:p>
    <w:p w14:paraId="0889DB2F" w14:textId="50BDEEA1" w:rsidR="00253E7F" w:rsidRPr="008B24DC" w:rsidRDefault="008B24DC" w:rsidP="00253E7F">
      <w:pPr>
        <w:spacing w:before="0" w:line="360" w:lineRule="auto"/>
        <w:ind w:left="3686"/>
        <w:rPr>
          <w:rFonts w:cs="Arial"/>
          <w:color w:val="000000" w:themeColor="text1"/>
          <w:sz w:val="24"/>
          <w:szCs w:val="32"/>
          <w:lang w:val="en-US"/>
        </w:rPr>
      </w:pPr>
      <w:r w:rsidRPr="008B24DC">
        <w:rPr>
          <w:rFonts w:cs="Arial"/>
          <w:noProof/>
          <w:color w:val="000000" w:themeColor="text1"/>
          <w:sz w:val="24"/>
          <w:szCs w:val="32"/>
          <w:lang w:eastAsia="en-NZ"/>
        </w:rPr>
        <w:drawing>
          <wp:anchor distT="0" distB="0" distL="114300" distR="114300" simplePos="0" relativeHeight="251993088" behindDoc="0" locked="0" layoutInCell="1" allowOverlap="1" wp14:anchorId="790B42D3" wp14:editId="2296BE14">
            <wp:simplePos x="0" y="0"/>
            <wp:positionH relativeFrom="margin">
              <wp:posOffset>211455</wp:posOffset>
            </wp:positionH>
            <wp:positionV relativeFrom="paragraph">
              <wp:posOffset>190500</wp:posOffset>
            </wp:positionV>
            <wp:extent cx="1076325" cy="12172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r="23760"/>
                    <a:stretch/>
                  </pic:blipFill>
                  <pic:spPr bwMode="auto">
                    <a:xfrm>
                      <a:off x="0" y="0"/>
                      <a:ext cx="10763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1EC4E" w14:textId="45971999" w:rsidR="00253E7F" w:rsidRPr="008B24DC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24"/>
          <w:szCs w:val="32"/>
          <w:lang w:val="en-US"/>
        </w:rPr>
      </w:pPr>
    </w:p>
    <w:p w14:paraId="2BAA5C63" w14:textId="25A89BD5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For </w:t>
      </w:r>
      <w:proofErr w:type="gramStart"/>
      <w:r w:rsidRPr="00253E7F">
        <w:rPr>
          <w:rFonts w:cs="Arial"/>
          <w:color w:val="000000" w:themeColor="text1"/>
          <w:sz w:val="32"/>
          <w:szCs w:val="32"/>
          <w:lang w:val="en-US"/>
        </w:rPr>
        <w:t>example</w:t>
      </w:r>
      <w:proofErr w:type="gramEnd"/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 taking someone to court </w:t>
      </w:r>
      <w:r>
        <w:rPr>
          <w:rFonts w:cs="Arial"/>
          <w:color w:val="000000" w:themeColor="text1"/>
          <w:sz w:val="32"/>
          <w:szCs w:val="32"/>
          <w:lang w:val="en-US"/>
        </w:rPr>
        <w:t>if they owe you money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 is civil law.</w:t>
      </w:r>
    </w:p>
    <w:p w14:paraId="41A7124A" w14:textId="3ACAF3DC" w:rsid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109E7F60" w14:textId="317EDD61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1756FEF" w14:textId="3F0BB6CB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color w:val="000000" w:themeColor="text1"/>
          <w:sz w:val="32"/>
          <w:szCs w:val="32"/>
          <w:lang w:val="en-US"/>
        </w:rPr>
        <w:t xml:space="preserve">Civil law is different to </w:t>
      </w:r>
      <w:r w:rsidRPr="00156155">
        <w:rPr>
          <w:rFonts w:cs="Arial"/>
          <w:b/>
          <w:color w:val="000000" w:themeColor="text1"/>
          <w:sz w:val="32"/>
          <w:szCs w:val="32"/>
          <w:lang w:val="en-US"/>
        </w:rPr>
        <w:t>criminal law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5153EF80" w14:textId="36396A44" w:rsid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B4FF905" w14:textId="53AE9216" w:rsidR="00253E7F" w:rsidRPr="00253E7F" w:rsidRDefault="00156155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94112" behindDoc="0" locked="0" layoutInCell="1" allowOverlap="1" wp14:anchorId="6754DF99" wp14:editId="0C06CC4D">
            <wp:simplePos x="0" y="0"/>
            <wp:positionH relativeFrom="margin">
              <wp:posOffset>92075</wp:posOffset>
            </wp:positionH>
            <wp:positionV relativeFrom="paragraph">
              <wp:posOffset>53340</wp:posOffset>
            </wp:positionV>
            <wp:extent cx="1608200" cy="127635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2A2EC29D" wp14:editId="7BD860F0">
                <wp:simplePos x="0" y="0"/>
                <wp:positionH relativeFrom="margin">
                  <wp:posOffset>2195195</wp:posOffset>
                </wp:positionH>
                <wp:positionV relativeFrom="paragraph">
                  <wp:posOffset>201295</wp:posOffset>
                </wp:positionV>
                <wp:extent cx="3637280" cy="1190625"/>
                <wp:effectExtent l="0" t="0" r="1270" b="952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280" cy="1190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BCDDB" id="Rectangle 454" o:spid="_x0000_s1026" style="position:absolute;margin-left:172.85pt;margin-top:15.85pt;width:286.4pt;height:93.75pt;z-index:-2513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" fillcolor="#c6d9f1" stroked="f" strokeweight="2pt">
                <w10:wrap anchorx="margin"/>
              </v:rect>
            </w:pict>
          </mc:Fallback>
        </mc:AlternateContent>
      </w:r>
    </w:p>
    <w:p w14:paraId="1C17ECE0" w14:textId="652B1061" w:rsidR="00253E7F" w:rsidRPr="00253E7F" w:rsidRDefault="00253E7F" w:rsidP="00253E7F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Criminal law </w:t>
      </w:r>
      <w:r w:rsidRPr="00253E7F">
        <w:rPr>
          <w:rFonts w:cs="Arial"/>
          <w:color w:val="000000" w:themeColor="text1"/>
          <w:sz w:val="32"/>
          <w:szCs w:val="32"/>
          <w:lang w:val="en-US"/>
        </w:rPr>
        <w:t>is when you are punished for doing something wrong which is called a crime.</w:t>
      </w:r>
    </w:p>
    <w:p w14:paraId="6EC850E4" w14:textId="1CBD0B6B" w:rsidR="00992F69" w:rsidRDefault="00253E7F" w:rsidP="008B24DC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253E7F">
        <w:rPr>
          <w:rFonts w:cs="Arial"/>
          <w:color w:val="000000" w:themeColor="text1"/>
          <w:sz w:val="32"/>
          <w:szCs w:val="32"/>
          <w:lang w:val="en-US"/>
        </w:rPr>
        <w:lastRenderedPageBreak/>
        <w:t>Proposal 4 is about</w:t>
      </w:r>
      <w:r w:rsidR="00992F69">
        <w:rPr>
          <w:rFonts w:cs="Arial"/>
          <w:color w:val="000000" w:themeColor="text1"/>
          <w:sz w:val="32"/>
          <w:szCs w:val="32"/>
          <w:lang w:val="en-US"/>
        </w:rPr>
        <w:t>:</w:t>
      </w:r>
    </w:p>
    <w:p w14:paraId="07265379" w14:textId="0CA2F951" w:rsidR="00992F69" w:rsidRDefault="00992F69" w:rsidP="008B24DC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965A54A" w14:textId="6343514B" w:rsidR="00992F69" w:rsidRPr="00992F69" w:rsidRDefault="00992F69" w:rsidP="00992F69">
      <w:pPr>
        <w:pStyle w:val="ListParagraph"/>
        <w:numPr>
          <w:ilvl w:val="0"/>
          <w:numId w:val="35"/>
        </w:numPr>
        <w:spacing w:before="0" w:line="360" w:lineRule="auto"/>
        <w:ind w:left="3960"/>
        <w:rPr>
          <w:color w:val="auto"/>
          <w:sz w:val="32"/>
          <w:szCs w:val="32"/>
        </w:rPr>
      </w:pPr>
      <w:r w:rsidRPr="00253E7F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97184" behindDoc="0" locked="0" layoutInCell="1" allowOverlap="1" wp14:anchorId="4358F4C9" wp14:editId="370BD584">
            <wp:simplePos x="0" y="0"/>
            <wp:positionH relativeFrom="margin">
              <wp:posOffset>278130</wp:posOffset>
            </wp:positionH>
            <wp:positionV relativeFrom="paragraph">
              <wp:posOffset>196850</wp:posOffset>
            </wp:positionV>
            <wp:extent cx="1195705" cy="1641475"/>
            <wp:effectExtent l="0" t="0" r="4445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F" w:rsidRPr="00992F69">
        <w:rPr>
          <w:rFonts w:cs="Arial"/>
          <w:color w:val="000000" w:themeColor="text1"/>
          <w:sz w:val="32"/>
          <w:szCs w:val="32"/>
          <w:lang w:val="en-US"/>
        </w:rPr>
        <w:t xml:space="preserve">making the </w:t>
      </w:r>
      <w:r w:rsidR="00156155" w:rsidRPr="00992F69">
        <w:rPr>
          <w:rFonts w:cs="Arial"/>
          <w:color w:val="000000" w:themeColor="text1"/>
          <w:sz w:val="32"/>
          <w:szCs w:val="32"/>
          <w:lang w:val="en-US"/>
        </w:rPr>
        <w:t xml:space="preserve">part </w:t>
      </w:r>
      <w:r w:rsidR="00253E7F" w:rsidRPr="00992F69">
        <w:rPr>
          <w:rFonts w:cs="Arial"/>
          <w:color w:val="000000" w:themeColor="text1"/>
          <w:sz w:val="32"/>
          <w:szCs w:val="32"/>
          <w:lang w:val="en-US"/>
        </w:rPr>
        <w:t xml:space="preserve">about incitement in civil law match the </w:t>
      </w:r>
      <w:r w:rsidR="00156155" w:rsidRPr="00992F69">
        <w:rPr>
          <w:rFonts w:cs="Arial"/>
          <w:color w:val="000000" w:themeColor="text1"/>
          <w:sz w:val="32"/>
          <w:szCs w:val="32"/>
          <w:lang w:val="en-US"/>
        </w:rPr>
        <w:t>part</w:t>
      </w:r>
      <w:r w:rsidR="008B24DC" w:rsidRPr="00992F69">
        <w:rPr>
          <w:rFonts w:cs="Arial"/>
          <w:color w:val="000000" w:themeColor="text1"/>
          <w:sz w:val="32"/>
          <w:szCs w:val="32"/>
          <w:lang w:val="en-US"/>
        </w:rPr>
        <w:t xml:space="preserve"> in criminal law</w:t>
      </w:r>
    </w:p>
    <w:p w14:paraId="58F412C5" w14:textId="4F680180" w:rsidR="00992F69" w:rsidRPr="00992F69" w:rsidRDefault="00992F69" w:rsidP="00992F69">
      <w:pPr>
        <w:pStyle w:val="ListParagraph"/>
        <w:spacing w:before="0" w:line="360" w:lineRule="auto"/>
        <w:ind w:left="3960"/>
        <w:rPr>
          <w:color w:val="auto"/>
          <w:sz w:val="32"/>
          <w:szCs w:val="32"/>
        </w:rPr>
      </w:pPr>
    </w:p>
    <w:p w14:paraId="1EA2CCAD" w14:textId="7D68565B" w:rsidR="00401A15" w:rsidRPr="002C1636" w:rsidRDefault="00401A15" w:rsidP="002C1636">
      <w:pPr>
        <w:pStyle w:val="ListParagraph"/>
        <w:numPr>
          <w:ilvl w:val="0"/>
          <w:numId w:val="35"/>
        </w:numPr>
        <w:spacing w:before="0" w:line="360" w:lineRule="auto"/>
        <w:ind w:left="3960"/>
        <w:rPr>
          <w:color w:val="auto"/>
          <w:sz w:val="32"/>
          <w:szCs w:val="32"/>
        </w:rPr>
      </w:pPr>
      <w:r w:rsidRPr="00992F69">
        <w:rPr>
          <w:color w:val="auto"/>
          <w:sz w:val="32"/>
          <w:szCs w:val="32"/>
        </w:rPr>
        <w:t xml:space="preserve">adding some of the same </w:t>
      </w:r>
      <w:r w:rsidRPr="002C1636">
        <w:rPr>
          <w:color w:val="auto"/>
          <w:sz w:val="32"/>
          <w:szCs w:val="32"/>
        </w:rPr>
        <w:t xml:space="preserve">words to the </w:t>
      </w:r>
      <w:r w:rsidRPr="002C1636">
        <w:rPr>
          <w:b/>
          <w:bCs/>
          <w:color w:val="auto"/>
          <w:sz w:val="32"/>
          <w:szCs w:val="32"/>
        </w:rPr>
        <w:t>civil law</w:t>
      </w:r>
      <w:r w:rsidR="008B24DC" w:rsidRPr="002C1636">
        <w:rPr>
          <w:color w:val="auto"/>
          <w:sz w:val="32"/>
          <w:szCs w:val="32"/>
        </w:rPr>
        <w:t xml:space="preserve"> that are in P</w:t>
      </w:r>
      <w:r w:rsidRPr="002C1636">
        <w:rPr>
          <w:color w:val="auto"/>
          <w:sz w:val="32"/>
          <w:szCs w:val="32"/>
        </w:rPr>
        <w:t xml:space="preserve">roposal 2 for the </w:t>
      </w:r>
      <w:r w:rsidRPr="002C1636">
        <w:rPr>
          <w:b/>
          <w:bCs/>
          <w:color w:val="auto"/>
          <w:sz w:val="32"/>
          <w:szCs w:val="32"/>
        </w:rPr>
        <w:t>criminal law</w:t>
      </w:r>
      <w:r w:rsidRPr="002C1636">
        <w:rPr>
          <w:color w:val="auto"/>
          <w:sz w:val="32"/>
          <w:szCs w:val="32"/>
        </w:rPr>
        <w:t>.</w:t>
      </w:r>
    </w:p>
    <w:p w14:paraId="6692CDC8" w14:textId="7C0D2893" w:rsidR="00401A15" w:rsidRDefault="00401A15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</w:p>
    <w:p w14:paraId="2EF8C4B9" w14:textId="1FDA7C47" w:rsidR="008B24DC" w:rsidRPr="008B24DC" w:rsidRDefault="002C1636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92416" behindDoc="0" locked="0" layoutInCell="1" allowOverlap="1" wp14:anchorId="0097C6C6" wp14:editId="5C0B0C62">
            <wp:simplePos x="0" y="0"/>
            <wp:positionH relativeFrom="margin">
              <wp:posOffset>73660</wp:posOffset>
            </wp:positionH>
            <wp:positionV relativeFrom="paragraph">
              <wp:posOffset>11430</wp:posOffset>
            </wp:positionV>
            <wp:extent cx="1911350" cy="1078865"/>
            <wp:effectExtent l="0" t="0" r="0" b="6985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E210D" w14:textId="6F15BEB5" w:rsidR="008B24DC" w:rsidRDefault="00401A15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  <w:r w:rsidRPr="008B24DC">
        <w:rPr>
          <w:color w:val="auto"/>
          <w:sz w:val="32"/>
          <w:szCs w:val="32"/>
        </w:rPr>
        <w:t xml:space="preserve">This includes </w:t>
      </w:r>
      <w:r w:rsidR="00992F69">
        <w:rPr>
          <w:color w:val="auto"/>
          <w:sz w:val="32"/>
          <w:szCs w:val="32"/>
        </w:rPr>
        <w:t xml:space="preserve">the wording about </w:t>
      </w:r>
      <w:r w:rsidRPr="008B24DC">
        <w:rPr>
          <w:color w:val="auto"/>
          <w:sz w:val="32"/>
          <w:szCs w:val="32"/>
        </w:rPr>
        <w:t xml:space="preserve">hate that has already started. </w:t>
      </w:r>
      <w:r w:rsidRPr="008B24DC">
        <w:rPr>
          <w:color w:val="auto"/>
          <w:sz w:val="32"/>
          <w:szCs w:val="32"/>
        </w:rPr>
        <w:br/>
      </w:r>
    </w:p>
    <w:p w14:paraId="2DA2673B" w14:textId="67FD3838" w:rsidR="008B24DC" w:rsidRDefault="008B24DC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</w:p>
    <w:p w14:paraId="28ED4FB1" w14:textId="7862BC78" w:rsidR="00401A15" w:rsidRPr="008B24DC" w:rsidRDefault="00992F69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90368" behindDoc="0" locked="0" layoutInCell="1" allowOverlap="1" wp14:anchorId="7D5F9FF2" wp14:editId="2EE6E6DE">
            <wp:simplePos x="0" y="0"/>
            <wp:positionH relativeFrom="page">
              <wp:posOffset>900914</wp:posOffset>
            </wp:positionH>
            <wp:positionV relativeFrom="page">
              <wp:posOffset>6347172</wp:posOffset>
            </wp:positionV>
            <wp:extent cx="1745672" cy="712691"/>
            <wp:effectExtent l="0" t="0" r="6985" b="0"/>
            <wp:wrapThrough wrapText="bothSides">
              <wp:wrapPolygon edited="0">
                <wp:start x="0" y="0"/>
                <wp:lineTo x="0" y="20791"/>
                <wp:lineTo x="21451" y="20791"/>
                <wp:lineTo x="21451" y="0"/>
                <wp:lineTo x="0" y="0"/>
              </wp:wrapPolygon>
            </wp:wrapThrough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RC_logo_2011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2" cy="71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A15" w:rsidRPr="008B24DC">
        <w:rPr>
          <w:color w:val="auto"/>
          <w:sz w:val="32"/>
          <w:szCs w:val="32"/>
        </w:rPr>
        <w:t>If someone incited hate people could complain to the Human Rights Commission about it.</w:t>
      </w:r>
    </w:p>
    <w:p w14:paraId="33171191" w14:textId="77777777" w:rsidR="00401A15" w:rsidRPr="008B24DC" w:rsidRDefault="00401A15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</w:p>
    <w:p w14:paraId="0B46B6FC" w14:textId="77777777" w:rsidR="008B24DC" w:rsidRDefault="008B24DC" w:rsidP="008B24DC">
      <w:pPr>
        <w:pStyle w:val="CommentText"/>
        <w:spacing w:before="0" w:line="360" w:lineRule="auto"/>
        <w:ind w:left="3686"/>
        <w:rPr>
          <w:color w:val="auto"/>
          <w:sz w:val="32"/>
          <w:szCs w:val="32"/>
        </w:rPr>
      </w:pPr>
    </w:p>
    <w:p w14:paraId="0DCBC7E2" w14:textId="77777777" w:rsidR="009F5688" w:rsidRDefault="009F5688" w:rsidP="008B24DC">
      <w:pPr>
        <w:spacing w:before="0" w:line="360" w:lineRule="auto"/>
        <w:rPr>
          <w:rFonts w:cs="Arial"/>
          <w:b/>
          <w:bCs/>
          <w:color w:val="000000" w:themeColor="text1"/>
          <w:sz w:val="36"/>
          <w:szCs w:val="32"/>
          <w:lang w:val="en-US"/>
        </w:rPr>
      </w:pPr>
      <w:r>
        <w:rPr>
          <w:rFonts w:cs="Arial"/>
          <w:b/>
          <w:bCs/>
          <w:color w:val="000000" w:themeColor="text1"/>
          <w:sz w:val="36"/>
          <w:szCs w:val="32"/>
          <w:lang w:val="en-US"/>
        </w:rPr>
        <w:br w:type="page"/>
      </w:r>
    </w:p>
    <w:p w14:paraId="2FA39813" w14:textId="3AA2ACCB" w:rsidR="00334B9A" w:rsidRPr="00773E3E" w:rsidRDefault="00334B9A" w:rsidP="009F5688">
      <w:pPr>
        <w:spacing w:before="0" w:line="360" w:lineRule="auto"/>
        <w:ind w:left="3686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 w:rsidRPr="00773E3E">
        <w:rPr>
          <w:rFonts w:cs="Arial"/>
          <w:b/>
          <w:bCs/>
          <w:color w:val="000000" w:themeColor="text1"/>
          <w:sz w:val="40"/>
          <w:szCs w:val="32"/>
          <w:lang w:val="en-US"/>
        </w:rPr>
        <w:lastRenderedPageBreak/>
        <w:t>Proposal 5</w:t>
      </w:r>
    </w:p>
    <w:p w14:paraId="5AE7E84C" w14:textId="214EBF3D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767FD139" w14:textId="650B4400" w:rsidR="006572E6" w:rsidRPr="00437AF6" w:rsidRDefault="000C481D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3443F677" wp14:editId="6B338F43">
            <wp:simplePos x="0" y="0"/>
            <wp:positionH relativeFrom="margin">
              <wp:posOffset>-31115</wp:posOffset>
            </wp:positionH>
            <wp:positionV relativeFrom="paragraph">
              <wp:posOffset>114300</wp:posOffset>
            </wp:positionV>
            <wp:extent cx="1786890" cy="1116330"/>
            <wp:effectExtent l="0" t="0" r="3810" b="762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9B527" w14:textId="691E5B45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Proposal 5 is to make </w:t>
      </w: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incitement to discriminate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against the law.</w:t>
      </w:r>
    </w:p>
    <w:p w14:paraId="3D5C9BA9" w14:textId="38D98E1D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highlight w:val="cyan"/>
          <w:lang w:val="en-US"/>
        </w:rPr>
      </w:pPr>
    </w:p>
    <w:p w14:paraId="2460FDC4" w14:textId="5A5D4D7B" w:rsidR="009A0191" w:rsidRPr="00437AF6" w:rsidRDefault="009C4B01" w:rsidP="009A0191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911168" behindDoc="0" locked="0" layoutInCell="1" allowOverlap="1" wp14:anchorId="4504A2FD" wp14:editId="340BFB85">
            <wp:simplePos x="0" y="0"/>
            <wp:positionH relativeFrom="page">
              <wp:posOffset>1020445</wp:posOffset>
            </wp:positionH>
            <wp:positionV relativeFrom="page">
              <wp:posOffset>3308350</wp:posOffset>
            </wp:positionV>
            <wp:extent cx="1537854" cy="1537854"/>
            <wp:effectExtent l="0" t="0" r="5715" b="5715"/>
            <wp:wrapThrough wrapText="bothSides">
              <wp:wrapPolygon edited="0">
                <wp:start x="8565" y="0"/>
                <wp:lineTo x="4015" y="2141"/>
                <wp:lineTo x="1606" y="3747"/>
                <wp:lineTo x="268" y="6691"/>
                <wp:lineTo x="0" y="8833"/>
                <wp:lineTo x="0" y="11509"/>
                <wp:lineTo x="1338" y="13115"/>
                <wp:lineTo x="803" y="21413"/>
                <wp:lineTo x="19807" y="21413"/>
                <wp:lineTo x="20342" y="17398"/>
                <wp:lineTo x="21413" y="13115"/>
                <wp:lineTo x="21413" y="8565"/>
                <wp:lineTo x="19807" y="4283"/>
                <wp:lineTo x="12312" y="0"/>
                <wp:lineTo x="8565" y="0"/>
              </wp:wrapPolygon>
            </wp:wrapThrough>
            <wp:docPr id="202" name="Picture 202" descr="Gang Bulli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ng Bullies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4" cy="15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191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90F4FCF" wp14:editId="4ABCF2A9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3533775" cy="742950"/>
                <wp:effectExtent l="0" t="0" r="952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742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010C6" id="Rectangle 63" o:spid="_x0000_s1026" style="position:absolute;margin-left:227.05pt;margin-top:22.3pt;width:278.25pt;height:58.5pt;z-index:-2515916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" fillcolor="#c6d9f1 [671]" stroked="f" strokeweight="2pt">
                <w10:wrap anchorx="margin"/>
              </v:rect>
            </w:pict>
          </mc:Fallback>
        </mc:AlternateContent>
      </w:r>
    </w:p>
    <w:p w14:paraId="544DF564" w14:textId="34D13EA7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Incitement to discriminate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means</w:t>
      </w:r>
      <w:r w:rsidR="009A0191" w:rsidRPr="00437AF6">
        <w:rPr>
          <w:rFonts w:cs="Arial"/>
          <w:color w:val="000000" w:themeColor="text1"/>
          <w:sz w:val="32"/>
          <w:szCs w:val="32"/>
          <w:lang w:val="en-US"/>
        </w:rPr>
        <w:t xml:space="preserve"> stirring up people to discriminate.</w:t>
      </w:r>
    </w:p>
    <w:p w14:paraId="28A34091" w14:textId="77777777" w:rsidR="00045325" w:rsidRDefault="00045325" w:rsidP="00045325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19F0D138" w14:textId="163EE845" w:rsidR="00045325" w:rsidRPr="00437AF6" w:rsidRDefault="00045325" w:rsidP="00045325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41862353" wp14:editId="4DB612F6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3533775" cy="2722418"/>
                <wp:effectExtent l="0" t="0" r="9525" b="190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2241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3EE7" id="Rectangle 266" o:spid="_x0000_s1026" style="position:absolute;margin-left:227.05pt;margin-top:13.6pt;width:278.25pt;height:214.35pt;z-index:-2514718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" fillcolor="#c6d9f1 [671]" stroked="f" strokeweight="2pt">
                <w10:wrap anchorx="margin"/>
              </v:rect>
            </w:pict>
          </mc:Fallback>
        </mc:AlternateContent>
      </w:r>
    </w:p>
    <w:p w14:paraId="46972351" w14:textId="2C857960" w:rsidR="00045325" w:rsidRPr="00CD1CE3" w:rsidRDefault="009C4B01" w:rsidP="00045325">
      <w:pPr>
        <w:pStyle w:val="BodyText"/>
        <w:spacing w:before="0" w:line="360" w:lineRule="auto"/>
        <w:ind w:left="3686"/>
        <w:rPr>
          <w:rFonts w:cs="Arial"/>
          <w:bCs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15C95437" wp14:editId="5D0251D7">
            <wp:simplePos x="0" y="0"/>
            <wp:positionH relativeFrom="page">
              <wp:posOffset>1111885</wp:posOffset>
            </wp:positionH>
            <wp:positionV relativeFrom="page">
              <wp:posOffset>5264366</wp:posOffset>
            </wp:positionV>
            <wp:extent cx="1252605" cy="1641764"/>
            <wp:effectExtent l="0" t="0" r="5080" b="0"/>
            <wp:wrapThrough wrapText="bothSides">
              <wp:wrapPolygon edited="0">
                <wp:start x="0" y="0"/>
                <wp:lineTo x="0" y="21308"/>
                <wp:lineTo x="21359" y="21308"/>
                <wp:lineTo x="21359" y="0"/>
                <wp:lineTo x="0" y="0"/>
              </wp:wrapPolygon>
            </wp:wrapThrough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Feeling Small_discrimination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5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325" w:rsidRPr="00CD1CE3">
        <w:rPr>
          <w:rFonts w:cs="Arial"/>
          <w:b/>
          <w:bCs/>
          <w:color w:val="000000" w:themeColor="text1"/>
          <w:sz w:val="32"/>
          <w:szCs w:val="32"/>
          <w:lang w:val="en-US"/>
        </w:rPr>
        <w:t>Discrimination</w:t>
      </w:r>
      <w:r w:rsidR="00045325" w:rsidRPr="00DC20C9">
        <w:rPr>
          <w:rFonts w:cs="Arial"/>
          <w:bCs/>
          <w:color w:val="000000" w:themeColor="text1"/>
          <w:sz w:val="32"/>
          <w:szCs w:val="32"/>
          <w:lang w:val="en-US"/>
        </w:rPr>
        <w:t xml:space="preserve"> is when people are treated unfairly because of</w:t>
      </w:r>
      <w:r w:rsidR="00045325">
        <w:rPr>
          <w:rFonts w:cs="Arial"/>
          <w:bCs/>
          <w:color w:val="000000" w:themeColor="text1"/>
          <w:sz w:val="32"/>
          <w:szCs w:val="32"/>
          <w:lang w:val="en-US"/>
        </w:rPr>
        <w:t xml:space="preserve"> things like </w:t>
      </w:r>
      <w:r w:rsidR="00045325" w:rsidRPr="00CD1CE3">
        <w:rPr>
          <w:rFonts w:cs="Arial"/>
          <w:bCs/>
          <w:color w:val="000000" w:themeColor="text1"/>
          <w:sz w:val="32"/>
          <w:szCs w:val="32"/>
          <w:lang w:val="en-US"/>
        </w:rPr>
        <w:t>t</w:t>
      </w:r>
      <w:r w:rsidR="00045325" w:rsidRPr="00DC20C9">
        <w:rPr>
          <w:rFonts w:cs="Arial"/>
          <w:bCs/>
          <w:color w:val="000000" w:themeColor="text1"/>
          <w:sz w:val="32"/>
          <w:szCs w:val="32"/>
          <w:lang w:val="en-US"/>
        </w:rPr>
        <w:t>heir</w:t>
      </w:r>
      <w:r w:rsidR="00045325">
        <w:rPr>
          <w:rFonts w:cs="Arial"/>
          <w:bCs/>
          <w:color w:val="000000" w:themeColor="text1"/>
          <w:sz w:val="32"/>
          <w:szCs w:val="32"/>
          <w:lang w:val="en-US"/>
        </w:rPr>
        <w:t>:</w:t>
      </w:r>
      <w:r w:rsidR="00045325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2F32A954" w14:textId="5D915C0E" w:rsidR="00045325" w:rsidRDefault="00045325" w:rsidP="00516749">
      <w:pPr>
        <w:pStyle w:val="BodyText"/>
        <w:numPr>
          <w:ilvl w:val="0"/>
          <w:numId w:val="1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religious beliefs</w:t>
      </w:r>
    </w:p>
    <w:p w14:paraId="4596B942" w14:textId="0B260CEA" w:rsidR="00045325" w:rsidRDefault="00045325" w:rsidP="00045325">
      <w:pPr>
        <w:pStyle w:val="BodyText"/>
        <w:spacing w:before="0" w:line="360" w:lineRule="auto"/>
        <w:ind w:left="4253"/>
        <w:rPr>
          <w:rFonts w:cs="Arial"/>
          <w:color w:val="000000" w:themeColor="text1"/>
          <w:sz w:val="32"/>
          <w:szCs w:val="32"/>
          <w:lang w:val="en-US"/>
        </w:rPr>
      </w:pPr>
    </w:p>
    <w:p w14:paraId="424DE63A" w14:textId="77777777" w:rsidR="00045325" w:rsidRPr="00437AF6" w:rsidRDefault="00045325" w:rsidP="00516749">
      <w:pPr>
        <w:pStyle w:val="BodyText"/>
        <w:numPr>
          <w:ilvl w:val="0"/>
          <w:numId w:val="15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disability.</w:t>
      </w:r>
      <w:r w:rsidRPr="00437AF6" w:rsidDel="00A72404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</w:p>
    <w:p w14:paraId="5CBF0EAF" w14:textId="77777777" w:rsidR="00045325" w:rsidRPr="00437AF6" w:rsidRDefault="00045325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6D50FC9" w14:textId="2E94621C" w:rsidR="009A0191" w:rsidRPr="00437AF6" w:rsidRDefault="00A3448D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2DBD6C2A" wp14:editId="3D0A8337">
            <wp:simplePos x="0" y="0"/>
            <wp:positionH relativeFrom="margin">
              <wp:posOffset>128270</wp:posOffset>
            </wp:positionH>
            <wp:positionV relativeFrom="paragraph">
              <wp:posOffset>266123</wp:posOffset>
            </wp:positionV>
            <wp:extent cx="1409069" cy="1457325"/>
            <wp:effectExtent l="0" t="0" r="63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930E4" w14:textId="47C88B11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If </w:t>
      </w:r>
      <w:r w:rsidRPr="009C4B01">
        <w:rPr>
          <w:rFonts w:cs="Arial"/>
          <w:bCs/>
          <w:color w:val="000000" w:themeColor="text1"/>
          <w:sz w:val="32"/>
          <w:szCs w:val="32"/>
          <w:lang w:val="en-US"/>
        </w:rPr>
        <w:t>incitement to discriminate</w:t>
      </w: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was </w:t>
      </w:r>
      <w:r w:rsidR="00DF78FF">
        <w:rPr>
          <w:rFonts w:cs="Arial"/>
          <w:color w:val="000000" w:themeColor="text1"/>
          <w:sz w:val="32"/>
          <w:szCs w:val="32"/>
          <w:lang w:val="en-US"/>
        </w:rPr>
        <w:t>breaking</w:t>
      </w:r>
      <w:r w:rsidR="00DF78FF" w:rsidRPr="00437AF6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</w:t>
      </w:r>
      <w:proofErr w:type="gramStart"/>
      <w:r w:rsidRPr="00437AF6">
        <w:rPr>
          <w:rFonts w:cs="Arial"/>
          <w:color w:val="000000" w:themeColor="text1"/>
          <w:sz w:val="32"/>
          <w:szCs w:val="32"/>
          <w:lang w:val="en-US"/>
        </w:rPr>
        <w:t>law</w:t>
      </w:r>
      <w:proofErr w:type="gramEnd"/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it would mean people could complain to the</w:t>
      </w:r>
      <w:r w:rsidRPr="009C4B01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Pr="009C4B01">
        <w:rPr>
          <w:rFonts w:cs="Arial"/>
          <w:bCs/>
          <w:color w:val="000000" w:themeColor="text1"/>
          <w:sz w:val="32"/>
          <w:szCs w:val="32"/>
          <w:lang w:val="en-US"/>
        </w:rPr>
        <w:t>Human Rights Commission</w:t>
      </w:r>
      <w:r w:rsidRPr="009C4B01">
        <w:rPr>
          <w:rFonts w:cs="Arial"/>
          <w:color w:val="000000" w:themeColor="text1"/>
          <w:sz w:val="32"/>
          <w:szCs w:val="32"/>
          <w:lang w:val="en-US"/>
        </w:rPr>
        <w:t xml:space="preserve">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about it.</w:t>
      </w:r>
    </w:p>
    <w:p w14:paraId="1267EE7B" w14:textId="512A91E8" w:rsidR="00334B9A" w:rsidRPr="00437AF6" w:rsidRDefault="00334B9A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B4E178A" w14:textId="0ADAF212" w:rsidR="00A416E3" w:rsidRPr="00773E3E" w:rsidRDefault="00A416E3" w:rsidP="00A3448D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40"/>
          <w:szCs w:val="32"/>
          <w:lang w:val="en-US"/>
        </w:rPr>
      </w:pPr>
      <w:r w:rsidRPr="00773E3E">
        <w:rPr>
          <w:rFonts w:cs="Arial"/>
          <w:b/>
          <w:bCs/>
          <w:color w:val="000000" w:themeColor="text1"/>
          <w:sz w:val="40"/>
          <w:szCs w:val="32"/>
          <w:lang w:val="en-US"/>
        </w:rPr>
        <w:lastRenderedPageBreak/>
        <w:t>Proposal 6</w:t>
      </w:r>
    </w:p>
    <w:p w14:paraId="6EACE162" w14:textId="08053C9F" w:rsidR="00A3448D" w:rsidRPr="00437AF6" w:rsidRDefault="00A3448D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3819572" w14:textId="4BF364B2" w:rsidR="00A3448D" w:rsidRPr="00437AF6" w:rsidRDefault="00F62867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5040" behindDoc="0" locked="0" layoutInCell="1" allowOverlap="1" wp14:anchorId="4A39F600" wp14:editId="5758B437">
            <wp:simplePos x="0" y="0"/>
            <wp:positionH relativeFrom="margin">
              <wp:posOffset>65405</wp:posOffset>
            </wp:positionH>
            <wp:positionV relativeFrom="paragraph">
              <wp:posOffset>46990</wp:posOffset>
            </wp:positionV>
            <wp:extent cx="1167095" cy="160972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A481" w14:textId="16ACBDF2" w:rsidR="00A3448D" w:rsidRPr="00437AF6" w:rsidRDefault="00A3448D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Human Rights Act covers </w:t>
      </w:r>
      <w:r w:rsidR="006F17D7">
        <w:rPr>
          <w:rFonts w:cs="Arial"/>
          <w:color w:val="000000" w:themeColor="text1"/>
          <w:sz w:val="32"/>
          <w:szCs w:val="32"/>
          <w:lang w:val="en-US"/>
        </w:rPr>
        <w:t xml:space="preserve">discrimination against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a group of people because of their </w:t>
      </w:r>
      <w:r w:rsidRPr="000A0B58">
        <w:rPr>
          <w:rFonts w:cs="Arial"/>
          <w:b/>
          <w:color w:val="000000" w:themeColor="text1"/>
          <w:sz w:val="32"/>
          <w:szCs w:val="32"/>
          <w:lang w:val="en-US"/>
        </w:rPr>
        <w:t>sex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02DE1ACD" w14:textId="1DB6D6C2" w:rsidR="00A3448D" w:rsidRPr="00437AF6" w:rsidRDefault="00A3448D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A59915F" w14:textId="7188DB60" w:rsidR="00A3448D" w:rsidRPr="00437AF6" w:rsidRDefault="006F17D7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0A0B58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363589FC" wp14:editId="010676A7">
            <wp:simplePos x="0" y="0"/>
            <wp:positionH relativeFrom="margin">
              <wp:posOffset>-119380</wp:posOffset>
            </wp:positionH>
            <wp:positionV relativeFrom="paragraph">
              <wp:posOffset>354965</wp:posOffset>
            </wp:positionV>
            <wp:extent cx="1635760" cy="1635760"/>
            <wp:effectExtent l="0" t="0" r="2540" b="254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B01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00DF7F4" wp14:editId="7002A1E2">
                <wp:simplePos x="0" y="0"/>
                <wp:positionH relativeFrom="margin">
                  <wp:posOffset>2004695</wp:posOffset>
                </wp:positionH>
                <wp:positionV relativeFrom="paragraph">
                  <wp:posOffset>240665</wp:posOffset>
                </wp:positionV>
                <wp:extent cx="3810000" cy="4048125"/>
                <wp:effectExtent l="0" t="0" r="0" b="95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4048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2C2A7" id="Rectangle 251" o:spid="_x0000_s1026" style="position:absolute;margin-left:157.85pt;margin-top:18.95pt;width:300pt;height:318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" fillcolor="#c6d9f1 [671]" stroked="f" strokeweight="2pt">
                <w10:wrap anchorx="margin"/>
              </v:rect>
            </w:pict>
          </mc:Fallback>
        </mc:AlternateContent>
      </w:r>
    </w:p>
    <w:p w14:paraId="6E456CE4" w14:textId="556A7EA1" w:rsidR="00A416E3" w:rsidRDefault="00A416E3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The word </w:t>
      </w:r>
      <w:r w:rsidRPr="009F5688">
        <w:rPr>
          <w:rFonts w:cs="Arial"/>
          <w:b/>
          <w:color w:val="000000" w:themeColor="text1"/>
          <w:sz w:val="32"/>
          <w:szCs w:val="32"/>
          <w:lang w:val="en-US"/>
        </w:rPr>
        <w:t>sex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means different things to different people.</w:t>
      </w:r>
    </w:p>
    <w:p w14:paraId="01D30548" w14:textId="20E25782" w:rsidR="000A0B58" w:rsidRDefault="000A0B58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395AEC8" w14:textId="6184A784" w:rsidR="000A0B58" w:rsidRDefault="000A0B58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D732CA7" w14:textId="1A3F47B1" w:rsidR="000A0B58" w:rsidRDefault="006F17D7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13216" behindDoc="0" locked="0" layoutInCell="1" allowOverlap="1" wp14:anchorId="51604FB8" wp14:editId="3009444E">
            <wp:simplePos x="0" y="0"/>
            <wp:positionH relativeFrom="margin">
              <wp:posOffset>0</wp:posOffset>
            </wp:positionH>
            <wp:positionV relativeFrom="paragraph">
              <wp:posOffset>469900</wp:posOffset>
            </wp:positionV>
            <wp:extent cx="1670490" cy="1571625"/>
            <wp:effectExtent l="0" t="0" r="635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B58" w:rsidRPr="000A0B58">
        <w:rPr>
          <w:rFonts w:cs="Arial"/>
          <w:b/>
          <w:bCs/>
          <w:color w:val="000000" w:themeColor="text1"/>
          <w:sz w:val="32"/>
          <w:szCs w:val="32"/>
          <w:lang w:val="en-US"/>
        </w:rPr>
        <w:t>Sex</w:t>
      </w:r>
      <w:r w:rsidR="000A0B58">
        <w:rPr>
          <w:rFonts w:cs="Arial"/>
          <w:color w:val="000000" w:themeColor="text1"/>
          <w:sz w:val="32"/>
          <w:szCs w:val="32"/>
          <w:lang w:val="en-US"/>
        </w:rPr>
        <w:t xml:space="preserve"> could mean things like:</w:t>
      </w:r>
      <w:r w:rsidR="000A0B58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59DC2707" w14:textId="51F40A63" w:rsidR="000A0B58" w:rsidRPr="006F17D7" w:rsidRDefault="000A0B58" w:rsidP="00516749">
      <w:pPr>
        <w:pStyle w:val="BodyText"/>
        <w:numPr>
          <w:ilvl w:val="0"/>
          <w:numId w:val="24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6F17D7">
        <w:rPr>
          <w:rFonts w:cs="Arial"/>
          <w:color w:val="000000" w:themeColor="text1"/>
          <w:sz w:val="32"/>
          <w:szCs w:val="32"/>
          <w:lang w:val="en-US"/>
        </w:rPr>
        <w:t>if it says female or male on your birth certificate</w:t>
      </w:r>
      <w:r w:rsidRPr="006F17D7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1F4E7B2" w14:textId="729BE4DD" w:rsidR="000A0B58" w:rsidRPr="00437AF6" w:rsidRDefault="000A0B58" w:rsidP="00516749">
      <w:pPr>
        <w:pStyle w:val="BodyText"/>
        <w:numPr>
          <w:ilvl w:val="0"/>
          <w:numId w:val="24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>if you are a man or a woman or another gender.</w:t>
      </w:r>
    </w:p>
    <w:p w14:paraId="02A684B9" w14:textId="61A7D809" w:rsidR="00A416E3" w:rsidRPr="00437AF6" w:rsidRDefault="009C4B01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77096CC6" wp14:editId="6E8E243F">
            <wp:simplePos x="0" y="0"/>
            <wp:positionH relativeFrom="margin">
              <wp:posOffset>278765</wp:posOffset>
            </wp:positionH>
            <wp:positionV relativeFrom="paragraph">
              <wp:posOffset>316865</wp:posOffset>
            </wp:positionV>
            <wp:extent cx="1064276" cy="1537854"/>
            <wp:effectExtent l="0" t="0" r="2540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76" cy="15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B9562" w14:textId="77777777" w:rsidR="00A3448D" w:rsidRPr="00437AF6" w:rsidRDefault="00A3448D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</w:p>
    <w:p w14:paraId="2FB19C7F" w14:textId="00A1BD68" w:rsidR="00A416E3" w:rsidRPr="00437AF6" w:rsidRDefault="00073216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Not everyone understands this part of the law in the same way. </w:t>
      </w:r>
    </w:p>
    <w:p w14:paraId="0DF1E681" w14:textId="77777777" w:rsidR="006F17D7" w:rsidRDefault="006F17D7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br w:type="page"/>
      </w:r>
    </w:p>
    <w:p w14:paraId="54D679F6" w14:textId="5BDB7A5B" w:rsidR="00A3610C" w:rsidRPr="00437AF6" w:rsidRDefault="000A6F0D" w:rsidP="009A019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7328" behindDoc="0" locked="0" layoutInCell="1" allowOverlap="1" wp14:anchorId="23DD907A" wp14:editId="5E1182C4">
            <wp:simplePos x="0" y="0"/>
            <wp:positionH relativeFrom="margin">
              <wp:posOffset>138661</wp:posOffset>
            </wp:positionH>
            <wp:positionV relativeFrom="paragraph">
              <wp:posOffset>55534</wp:posOffset>
            </wp:positionV>
            <wp:extent cx="1258339" cy="1269549"/>
            <wp:effectExtent l="0" t="0" r="0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57" cy="12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0C" w:rsidRPr="00437AF6">
        <w:rPr>
          <w:rFonts w:cs="Arial"/>
          <w:color w:val="000000" w:themeColor="text1"/>
          <w:sz w:val="32"/>
          <w:szCs w:val="32"/>
          <w:lang w:val="en-US"/>
        </w:rPr>
        <w:t>This proposal will change the Human Rights Act to make it clear that it includes:</w:t>
      </w:r>
      <w:r w:rsidR="00A3610C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4311ACE1" w14:textId="5B7C1BDA" w:rsidR="00A3610C" w:rsidRPr="00437AF6" w:rsidRDefault="00BE741C" w:rsidP="00516749">
      <w:pPr>
        <w:pStyle w:val="BodyText"/>
        <w:numPr>
          <w:ilvl w:val="0"/>
          <w:numId w:val="13"/>
        </w:numPr>
        <w:spacing w:before="0" w:line="360" w:lineRule="auto"/>
        <w:ind w:left="4253" w:hanging="567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48032" behindDoc="0" locked="0" layoutInCell="1" allowOverlap="1" wp14:anchorId="5DD193C8" wp14:editId="60D27909">
            <wp:simplePos x="0" y="0"/>
            <wp:positionH relativeFrom="margin">
              <wp:posOffset>210243</wp:posOffset>
            </wp:positionH>
            <wp:positionV relativeFrom="paragraph">
              <wp:posOffset>207010</wp:posOffset>
            </wp:positionV>
            <wp:extent cx="1265190" cy="759114"/>
            <wp:effectExtent l="0" t="0" r="0" b="3175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90" cy="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0C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trans people</w:t>
      </w:r>
      <w:r w:rsidR="00A3610C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br/>
      </w:r>
    </w:p>
    <w:p w14:paraId="18221DC4" w14:textId="64D97DA7" w:rsidR="00A3610C" w:rsidRPr="00437AF6" w:rsidRDefault="00BE741C" w:rsidP="00516749">
      <w:pPr>
        <w:pStyle w:val="BodyText"/>
        <w:numPr>
          <w:ilvl w:val="0"/>
          <w:numId w:val="13"/>
        </w:numPr>
        <w:spacing w:before="0" w:line="360" w:lineRule="auto"/>
        <w:ind w:left="4253" w:hanging="567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47008" behindDoc="0" locked="0" layoutInCell="1" allowOverlap="1" wp14:anchorId="415E1431" wp14:editId="057A3453">
            <wp:simplePos x="0" y="0"/>
            <wp:positionH relativeFrom="margin">
              <wp:posOffset>203835</wp:posOffset>
            </wp:positionH>
            <wp:positionV relativeFrom="paragraph">
              <wp:posOffset>513657</wp:posOffset>
            </wp:positionV>
            <wp:extent cx="1195590" cy="796577"/>
            <wp:effectExtent l="0" t="0" r="5080" b="381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90" cy="7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0C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gender diverse people</w:t>
      </w:r>
      <w:r w:rsidR="00A3610C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br/>
      </w:r>
    </w:p>
    <w:p w14:paraId="6FDC9C80" w14:textId="14FA63F5" w:rsidR="00A3610C" w:rsidRPr="00437AF6" w:rsidRDefault="00A3610C" w:rsidP="00516749">
      <w:pPr>
        <w:pStyle w:val="BodyText"/>
        <w:numPr>
          <w:ilvl w:val="0"/>
          <w:numId w:val="13"/>
        </w:numPr>
        <w:spacing w:before="0" w:line="360" w:lineRule="auto"/>
        <w:ind w:left="4253" w:hanging="567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intersex people.</w:t>
      </w:r>
    </w:p>
    <w:p w14:paraId="4CEABE32" w14:textId="730C6539" w:rsidR="000A0B58" w:rsidRDefault="000A0B58" w:rsidP="00A3448D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bookmarkStart w:id="13" w:name="_Hlk73973257"/>
    </w:p>
    <w:p w14:paraId="69FF4A94" w14:textId="775AE322" w:rsidR="000A0B58" w:rsidRDefault="009C4B01" w:rsidP="00A3448D">
      <w:pPr>
        <w:pStyle w:val="BodyText"/>
        <w:spacing w:before="0" w:line="360" w:lineRule="auto"/>
        <w:ind w:left="3686"/>
        <w:rPr>
          <w:rFonts w:cs="Arial"/>
          <w:b/>
          <w:bCs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CA83F46" wp14:editId="3C3616C4">
                <wp:simplePos x="0" y="0"/>
                <wp:positionH relativeFrom="margin">
                  <wp:posOffset>2154497</wp:posOffset>
                </wp:positionH>
                <wp:positionV relativeFrom="paragraph">
                  <wp:posOffset>229639</wp:posOffset>
                </wp:positionV>
                <wp:extent cx="3658466" cy="4779818"/>
                <wp:effectExtent l="0" t="0" r="0" b="190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466" cy="477981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0A3B5" id="Rectangle 74" o:spid="_x0000_s1026" style="position:absolute;margin-left:169.65pt;margin-top:18.1pt;width:288.05pt;height:376.35pt;z-index:-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" fillcolor="#c6d9f1 [671]" stroked="f" strokeweight="2pt">
                <w10:wrap anchorx="margin"/>
              </v:rect>
            </w:pict>
          </mc:Fallback>
        </mc:AlternateContent>
      </w:r>
    </w:p>
    <w:p w14:paraId="049689FD" w14:textId="60A0FB1F" w:rsidR="003B178A" w:rsidRPr="00437AF6" w:rsidRDefault="00F62867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66C14B76" wp14:editId="0214230A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1939925" cy="1163955"/>
            <wp:effectExtent l="0" t="0" r="317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78A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Trans people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 xml:space="preserve"> are people whose gender is different to what people thought </w:t>
      </w:r>
      <w:r w:rsidR="00A8214A">
        <w:rPr>
          <w:rFonts w:cs="Arial"/>
          <w:color w:val="000000" w:themeColor="text1"/>
          <w:sz w:val="32"/>
          <w:szCs w:val="32"/>
          <w:lang w:val="en-US"/>
        </w:rPr>
        <w:t xml:space="preserve">it was 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>when they were born.</w:t>
      </w:r>
    </w:p>
    <w:p w14:paraId="717160AC" w14:textId="25969DD9" w:rsidR="003B178A" w:rsidRPr="00437AF6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27CCE50E" w14:textId="34AEE287" w:rsidR="003B178A" w:rsidRPr="00437AF6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4A3A7511" w14:textId="14452B42" w:rsidR="003B178A" w:rsidRPr="00437AF6" w:rsidRDefault="009C4B01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5D7C92A6" wp14:editId="5990F532">
            <wp:simplePos x="0" y="0"/>
            <wp:positionH relativeFrom="margin">
              <wp:posOffset>-34290</wp:posOffset>
            </wp:positionH>
            <wp:positionV relativeFrom="paragraph">
              <wp:posOffset>130810</wp:posOffset>
            </wp:positionV>
            <wp:extent cx="1974215" cy="1857375"/>
            <wp:effectExtent l="0" t="0" r="6985" b="952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 xml:space="preserve">Some trans people </w:t>
      </w:r>
      <w:r w:rsidR="00A3448D" w:rsidRPr="00437AF6">
        <w:rPr>
          <w:rFonts w:cs="Arial"/>
          <w:color w:val="000000" w:themeColor="text1"/>
          <w:sz w:val="32"/>
          <w:szCs w:val="32"/>
          <w:lang w:val="en-US"/>
        </w:rPr>
        <w:t>change things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 xml:space="preserve"> to fit</w:t>
      </w:r>
      <w:r w:rsidR="00A3448D" w:rsidRPr="00437AF6">
        <w:rPr>
          <w:rFonts w:cs="Arial"/>
          <w:color w:val="000000" w:themeColor="text1"/>
          <w:sz w:val="32"/>
          <w:szCs w:val="32"/>
          <w:lang w:val="en-US"/>
        </w:rPr>
        <w:t xml:space="preserve"> better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 xml:space="preserve"> with their gender like:</w:t>
      </w:r>
      <w:r w:rsidR="00A3448D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0E3D7E1F" w14:textId="14C61BD1" w:rsidR="003B178A" w:rsidRPr="00437AF6" w:rsidRDefault="003B178A" w:rsidP="00516749">
      <w:pPr>
        <w:pStyle w:val="BodyText"/>
        <w:numPr>
          <w:ilvl w:val="0"/>
          <w:numId w:val="20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changing their name</w:t>
      </w:r>
      <w:r w:rsidR="00A3448D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2A3BEF1B" w14:textId="0F25E1BE" w:rsidR="003B178A" w:rsidRPr="00437AF6" w:rsidRDefault="003B178A" w:rsidP="00516749">
      <w:pPr>
        <w:pStyle w:val="BodyText"/>
        <w:numPr>
          <w:ilvl w:val="0"/>
          <w:numId w:val="20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wearing different clothes</w:t>
      </w:r>
      <w:r w:rsidR="00A3448D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67E58976" w14:textId="4A8D09E1" w:rsidR="003B178A" w:rsidRPr="00437AF6" w:rsidRDefault="003B178A" w:rsidP="00516749">
      <w:pPr>
        <w:pStyle w:val="BodyText"/>
        <w:numPr>
          <w:ilvl w:val="0"/>
          <w:numId w:val="20"/>
        </w:numPr>
        <w:spacing w:before="0" w:line="360" w:lineRule="auto"/>
        <w:ind w:left="3686" w:firstLine="0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changing how their body is.</w:t>
      </w:r>
    </w:p>
    <w:p w14:paraId="7224CC3D" w14:textId="6CF1AA32" w:rsidR="003B178A" w:rsidRPr="00437AF6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6B825ED1" w14:textId="054F49F7" w:rsidR="003B178A" w:rsidRPr="009C4E1B" w:rsidRDefault="000C481D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6"/>
          <w:szCs w:val="32"/>
          <w:lang w:val="en-US"/>
        </w:rPr>
      </w:pPr>
      <w:r w:rsidRPr="00DC20C9">
        <w:rPr>
          <w:rFonts w:cs="Arial"/>
          <w:b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5280" behindDoc="0" locked="0" layoutInCell="1" allowOverlap="1" wp14:anchorId="74F0D724" wp14:editId="291B72B5">
            <wp:simplePos x="0" y="0"/>
            <wp:positionH relativeFrom="margin">
              <wp:posOffset>-76200</wp:posOffset>
            </wp:positionH>
            <wp:positionV relativeFrom="paragraph">
              <wp:posOffset>361315</wp:posOffset>
            </wp:positionV>
            <wp:extent cx="2000250" cy="20002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830" w:rsidRPr="00DC20C9">
        <w:rPr>
          <w:rFonts w:cs="Arial"/>
          <w:b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4EFC4EF" wp14:editId="1D0C57AF">
                <wp:simplePos x="0" y="0"/>
                <wp:positionH relativeFrom="margin">
                  <wp:posOffset>2195195</wp:posOffset>
                </wp:positionH>
                <wp:positionV relativeFrom="paragraph">
                  <wp:posOffset>-128905</wp:posOffset>
                </wp:positionV>
                <wp:extent cx="3548380" cy="5972175"/>
                <wp:effectExtent l="0" t="0" r="0" b="952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380" cy="5972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87441" id="Rectangle 75" o:spid="_x0000_s1026" style="position:absolute;margin-left:172.85pt;margin-top:-10.15pt;width:279.4pt;height:470.2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" fillcolor="#c6d9f1 [671]" stroked="f" strokeweight="2pt">
                <w10:wrap anchorx="margin"/>
              </v:rect>
            </w:pict>
          </mc:Fallback>
        </mc:AlternateContent>
      </w:r>
      <w:r w:rsidR="003B178A" w:rsidRPr="00DC20C9">
        <w:rPr>
          <w:rFonts w:cs="Arial"/>
          <w:b/>
          <w:color w:val="000000" w:themeColor="text1"/>
          <w:sz w:val="32"/>
          <w:szCs w:val="32"/>
          <w:lang w:val="en-US"/>
        </w:rPr>
        <w:t>Gender diverse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 xml:space="preserve"> people </w:t>
      </w:r>
      <w:r w:rsidR="00BE741C">
        <w:rPr>
          <w:rFonts w:cs="Arial"/>
          <w:color w:val="000000" w:themeColor="text1"/>
          <w:sz w:val="32"/>
          <w:szCs w:val="32"/>
          <w:lang w:val="en-US"/>
        </w:rPr>
        <w:t>means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>:</w:t>
      </w:r>
      <w:r w:rsidR="00C74223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4C92BA5A" w14:textId="6115A354" w:rsidR="003B178A" w:rsidRPr="009C4E1B" w:rsidRDefault="003B178A" w:rsidP="00516749">
      <w:pPr>
        <w:pStyle w:val="BodyText"/>
        <w:numPr>
          <w:ilvl w:val="0"/>
          <w:numId w:val="19"/>
        </w:numPr>
        <w:spacing w:before="0" w:line="360" w:lineRule="auto"/>
        <w:ind w:left="4253" w:hanging="567"/>
        <w:rPr>
          <w:rFonts w:cs="Arial"/>
          <w:color w:val="000000" w:themeColor="text1"/>
          <w:sz w:val="26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trans people</w:t>
      </w:r>
      <w:r w:rsidR="00C74223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1BF913C6" w14:textId="4CF84235" w:rsidR="003B178A" w:rsidRPr="009C4E1B" w:rsidRDefault="00667748" w:rsidP="00516749">
      <w:pPr>
        <w:pStyle w:val="BodyText"/>
        <w:numPr>
          <w:ilvl w:val="0"/>
          <w:numId w:val="19"/>
        </w:numPr>
        <w:spacing w:before="0" w:line="360" w:lineRule="auto"/>
        <w:ind w:left="4253" w:hanging="567"/>
        <w:rPr>
          <w:rFonts w:cs="Arial"/>
          <w:color w:val="000000" w:themeColor="text1"/>
          <w:sz w:val="26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non-binary or genderqueer 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 xml:space="preserve">people </w:t>
      </w:r>
      <w:r>
        <w:rPr>
          <w:rFonts w:cs="Arial"/>
          <w:color w:val="000000" w:themeColor="text1"/>
          <w:sz w:val="32"/>
          <w:szCs w:val="32"/>
          <w:lang w:val="en-US"/>
        </w:rPr>
        <w:t xml:space="preserve">– people </w:t>
      </w:r>
      <w:r w:rsidR="003B178A" w:rsidRPr="00437AF6">
        <w:rPr>
          <w:rFonts w:cs="Arial"/>
          <w:color w:val="000000" w:themeColor="text1"/>
          <w:sz w:val="32"/>
          <w:szCs w:val="32"/>
          <w:lang w:val="en-US"/>
        </w:rPr>
        <w:t>who are not men or women</w:t>
      </w:r>
      <w:r w:rsidR="00C74223" w:rsidRPr="00437AF6">
        <w:rPr>
          <w:rFonts w:cs="Arial"/>
          <w:color w:val="000000" w:themeColor="text1"/>
          <w:sz w:val="32"/>
          <w:szCs w:val="32"/>
          <w:lang w:val="en-US"/>
        </w:rPr>
        <w:br/>
      </w:r>
    </w:p>
    <w:p w14:paraId="7C26B58B" w14:textId="50CC1BD9" w:rsidR="003B178A" w:rsidRPr="00437AF6" w:rsidRDefault="003B178A" w:rsidP="00516749">
      <w:pPr>
        <w:pStyle w:val="BodyText"/>
        <w:numPr>
          <w:ilvl w:val="0"/>
          <w:numId w:val="19"/>
        </w:numPr>
        <w:spacing w:before="0" w:line="360" w:lineRule="auto"/>
        <w:ind w:left="4253" w:hanging="567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people who have </w:t>
      </w: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culturally specific 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>genders.</w:t>
      </w:r>
    </w:p>
    <w:p w14:paraId="415534B7" w14:textId="59C88CFB" w:rsidR="003B178A" w:rsidRPr="009C4E1B" w:rsidRDefault="000C481D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4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3941A569" wp14:editId="7D8C8473">
            <wp:simplePos x="0" y="0"/>
            <wp:positionH relativeFrom="margin">
              <wp:posOffset>-79375</wp:posOffset>
            </wp:positionH>
            <wp:positionV relativeFrom="paragraph">
              <wp:posOffset>255905</wp:posOffset>
            </wp:positionV>
            <wp:extent cx="1835150" cy="2124075"/>
            <wp:effectExtent l="0" t="0" r="0" b="952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C46A4" w14:textId="53A41BBA" w:rsidR="003B178A" w:rsidRPr="009C4E1B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4"/>
          <w:szCs w:val="32"/>
          <w:lang w:val="en-US"/>
        </w:rPr>
      </w:pPr>
    </w:p>
    <w:p w14:paraId="56D0C0C0" w14:textId="1A673908" w:rsidR="003B178A" w:rsidRPr="00437AF6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Culturally specific</w:t>
      </w: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genders are genders only for people of one culture.</w:t>
      </w:r>
    </w:p>
    <w:p w14:paraId="418B4B77" w14:textId="17DAF830" w:rsidR="003B178A" w:rsidRPr="009C4E1B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0"/>
          <w:szCs w:val="32"/>
          <w:lang w:val="en-US"/>
        </w:rPr>
      </w:pPr>
    </w:p>
    <w:p w14:paraId="467008C0" w14:textId="530C9A3F" w:rsidR="003B178A" w:rsidRPr="009C4E1B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20"/>
          <w:szCs w:val="32"/>
          <w:lang w:val="en-US"/>
        </w:rPr>
      </w:pPr>
    </w:p>
    <w:p w14:paraId="25863D54" w14:textId="48D93E00" w:rsidR="003B178A" w:rsidRPr="00437AF6" w:rsidRDefault="003B178A" w:rsidP="00A3448D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For </w:t>
      </w:r>
      <w:proofErr w:type="gramStart"/>
      <w:r w:rsidRPr="00437AF6">
        <w:rPr>
          <w:rFonts w:cs="Arial"/>
          <w:color w:val="000000" w:themeColor="text1"/>
          <w:sz w:val="32"/>
          <w:szCs w:val="32"/>
          <w:lang w:val="en-US"/>
        </w:rPr>
        <w:t>example</w:t>
      </w:r>
      <w:proofErr w:type="gramEnd"/>
      <w:r w:rsidRPr="00437AF6">
        <w:rPr>
          <w:rFonts w:cs="Arial"/>
          <w:color w:val="000000" w:themeColor="text1"/>
          <w:sz w:val="32"/>
          <w:szCs w:val="32"/>
          <w:lang w:val="en-US"/>
        </w:rPr>
        <w:t xml:space="preserve"> Māori can be </w:t>
      </w:r>
      <w:proofErr w:type="spellStart"/>
      <w:r w:rsidRPr="00437AF6">
        <w:rPr>
          <w:rFonts w:cs="Arial"/>
          <w:color w:val="000000" w:themeColor="text1"/>
          <w:sz w:val="32"/>
          <w:szCs w:val="32"/>
          <w:lang w:val="en-US"/>
        </w:rPr>
        <w:t>takatāpui</w:t>
      </w:r>
      <w:proofErr w:type="spellEnd"/>
      <w:r w:rsidRPr="00437AF6">
        <w:rPr>
          <w:rFonts w:cs="Arial"/>
          <w:color w:val="000000" w:themeColor="text1"/>
          <w:sz w:val="32"/>
          <w:szCs w:val="32"/>
          <w:lang w:val="en-US"/>
        </w:rPr>
        <w:t>.</w:t>
      </w:r>
    </w:p>
    <w:p w14:paraId="59167BF0" w14:textId="77777777" w:rsidR="003B178A" w:rsidRDefault="003B178A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</w:p>
    <w:p w14:paraId="258B7FA3" w14:textId="704AA61F" w:rsidR="009C4E1B" w:rsidRPr="00437AF6" w:rsidRDefault="009C4E1B" w:rsidP="009A0191">
      <w:pPr>
        <w:pStyle w:val="BodyText"/>
        <w:spacing w:before="0" w:line="360" w:lineRule="auto"/>
        <w:rPr>
          <w:rFonts w:cs="Arial"/>
          <w:color w:val="000000" w:themeColor="text1"/>
          <w:sz w:val="32"/>
          <w:szCs w:val="32"/>
          <w:highlight w:val="cyan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6DF803E" wp14:editId="12C2329B">
                <wp:simplePos x="0" y="0"/>
                <wp:positionH relativeFrom="margin">
                  <wp:posOffset>2196061</wp:posOffset>
                </wp:positionH>
                <wp:positionV relativeFrom="paragraph">
                  <wp:posOffset>248747</wp:posOffset>
                </wp:positionV>
                <wp:extent cx="3554557" cy="1974273"/>
                <wp:effectExtent l="0" t="0" r="8255" b="698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557" cy="19742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EAD6E" id="Rectangle 73" o:spid="_x0000_s1026" style="position:absolute;margin-left:172.9pt;margin-top:19.6pt;width:279.9pt;height:155.4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" fillcolor="#c6d9f1 [671]" stroked="f" strokeweight="2pt">
                <w10:wrap anchorx="margin"/>
              </v:rect>
            </w:pict>
          </mc:Fallback>
        </mc:AlternateContent>
      </w:r>
    </w:p>
    <w:p w14:paraId="381067D7" w14:textId="10D902D2" w:rsidR="00A416E3" w:rsidRPr="00437AF6" w:rsidRDefault="009C4E1B" w:rsidP="009C4E1B">
      <w:pPr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b/>
          <w:bCs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7088" behindDoc="0" locked="0" layoutInCell="1" allowOverlap="1" wp14:anchorId="4D482710" wp14:editId="3F1C1D7B">
            <wp:simplePos x="0" y="0"/>
            <wp:positionH relativeFrom="margin">
              <wp:posOffset>-6350</wp:posOffset>
            </wp:positionH>
            <wp:positionV relativeFrom="paragraph">
              <wp:posOffset>257175</wp:posOffset>
            </wp:positionV>
            <wp:extent cx="1897318" cy="1264112"/>
            <wp:effectExtent l="0" t="0" r="825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18" cy="12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FED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Intersex</w:t>
      </w:r>
      <w:r w:rsidR="00941FED" w:rsidRPr="00437AF6">
        <w:rPr>
          <w:rFonts w:cs="Arial"/>
          <w:color w:val="000000" w:themeColor="text1"/>
          <w:sz w:val="32"/>
          <w:szCs w:val="32"/>
          <w:lang w:val="en-US"/>
        </w:rPr>
        <w:t xml:space="preserve"> people are people whose bodies </w:t>
      </w:r>
      <w:r w:rsidR="00A8214A">
        <w:rPr>
          <w:rFonts w:cs="Arial"/>
          <w:color w:val="000000" w:themeColor="text1"/>
          <w:sz w:val="32"/>
          <w:szCs w:val="32"/>
          <w:lang w:val="en-US"/>
        </w:rPr>
        <w:t>do</w:t>
      </w:r>
      <w:r w:rsidR="00E12C50">
        <w:rPr>
          <w:rFonts w:cs="Arial"/>
          <w:color w:val="000000" w:themeColor="text1"/>
          <w:sz w:val="32"/>
          <w:szCs w:val="32"/>
          <w:lang w:val="en-US"/>
        </w:rPr>
        <w:t xml:space="preserve"> not </w:t>
      </w:r>
      <w:r w:rsidR="00A8214A">
        <w:rPr>
          <w:rFonts w:cs="Arial"/>
          <w:color w:val="000000" w:themeColor="text1"/>
          <w:sz w:val="32"/>
          <w:szCs w:val="32"/>
          <w:lang w:val="en-US"/>
        </w:rPr>
        <w:t xml:space="preserve">match what </w:t>
      </w:r>
      <w:r w:rsidR="00941FED" w:rsidRPr="00437AF6">
        <w:rPr>
          <w:rFonts w:cs="Arial"/>
          <w:color w:val="000000" w:themeColor="text1"/>
          <w:sz w:val="32"/>
          <w:szCs w:val="32"/>
          <w:lang w:val="en-US"/>
        </w:rPr>
        <w:t xml:space="preserve">many people think of as female or male. </w:t>
      </w:r>
    </w:p>
    <w:p w14:paraId="6228EB6A" w14:textId="3D8872C4" w:rsidR="00941FED" w:rsidRPr="009C4E1B" w:rsidRDefault="00941FED" w:rsidP="009C4E1B">
      <w:pPr>
        <w:pStyle w:val="BodyText"/>
        <w:spacing w:before="0" w:line="360" w:lineRule="auto"/>
        <w:ind w:left="3686"/>
        <w:rPr>
          <w:rFonts w:cs="Arial"/>
          <w:color w:val="000000" w:themeColor="text1"/>
          <w:szCs w:val="32"/>
          <w:lang w:val="en-US"/>
        </w:rPr>
      </w:pPr>
    </w:p>
    <w:p w14:paraId="36A78D5A" w14:textId="77777777" w:rsidR="00F62867" w:rsidRPr="009C4E1B" w:rsidRDefault="00F62867" w:rsidP="009C4E1B">
      <w:pPr>
        <w:pStyle w:val="BodyText"/>
        <w:spacing w:before="0" w:line="360" w:lineRule="auto"/>
        <w:ind w:left="3686"/>
        <w:rPr>
          <w:rFonts w:cs="Arial"/>
          <w:color w:val="000000" w:themeColor="text1"/>
          <w:szCs w:val="32"/>
          <w:lang w:val="en-US"/>
        </w:rPr>
      </w:pPr>
    </w:p>
    <w:p w14:paraId="58F1AA63" w14:textId="33378C8D" w:rsidR="00941FED" w:rsidRPr="00437AF6" w:rsidRDefault="00941FED" w:rsidP="009C4E1B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Intersex people can be any gender.</w:t>
      </w:r>
    </w:p>
    <w:bookmarkEnd w:id="13"/>
    <w:p w14:paraId="2F3A2BA6" w14:textId="7283C987" w:rsidR="001D1B1A" w:rsidRDefault="001D1B1A" w:rsidP="00743EF1">
      <w:pPr>
        <w:spacing w:before="0" w:line="360" w:lineRule="auto"/>
        <w:jc w:val="center"/>
        <w:rPr>
          <w:b/>
          <w:color w:val="auto"/>
          <w:sz w:val="48"/>
          <w:szCs w:val="48"/>
          <w:lang w:val="en-US"/>
        </w:rPr>
      </w:pPr>
      <w:r w:rsidRPr="001D1B1A">
        <w:rPr>
          <w:b/>
          <w:lang w:val="en-US"/>
        </w:rPr>
        <w:br w:type="page"/>
      </w:r>
      <w:r w:rsidR="00773E3E"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CDBEDEB" wp14:editId="34A3C1DD">
                <wp:simplePos x="0" y="0"/>
                <wp:positionH relativeFrom="column">
                  <wp:posOffset>0</wp:posOffset>
                </wp:positionH>
                <wp:positionV relativeFrom="paragraph">
                  <wp:posOffset>-180658</wp:posOffset>
                </wp:positionV>
                <wp:extent cx="5728017" cy="721360"/>
                <wp:effectExtent l="19050" t="19050" r="25400" b="2159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31D3E" id="Rectangle 466" o:spid="_x0000_s1026" style="position:absolute;margin-left:0;margin-top:-14.25pt;width:451pt;height:56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" filled="f" strokecolor="#0070c0" strokeweight="3pt"/>
            </w:pict>
          </mc:Fallback>
        </mc:AlternateContent>
      </w:r>
      <w:r w:rsidRPr="001D1B1A">
        <w:rPr>
          <w:b/>
          <w:color w:val="auto"/>
          <w:sz w:val="48"/>
          <w:szCs w:val="48"/>
          <w:lang w:val="en-US"/>
        </w:rPr>
        <w:t>Treaty of Waitangi</w:t>
      </w:r>
    </w:p>
    <w:p w14:paraId="5F037083" w14:textId="7634817D" w:rsidR="00743EF1" w:rsidRPr="00743EF1" w:rsidRDefault="00953CBD" w:rsidP="00743EF1">
      <w:pPr>
        <w:spacing w:before="0" w:line="360" w:lineRule="auto"/>
        <w:jc w:val="center"/>
        <w:rPr>
          <w:rFonts w:cs="Arial"/>
          <w:b/>
          <w:color w:val="auto"/>
          <w:sz w:val="32"/>
          <w:szCs w:val="32"/>
          <w:lang w:val="en-US"/>
        </w:rPr>
      </w:pPr>
      <w:r>
        <w:rPr>
          <w:rFonts w:eastAsia="Times New Roman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85920" behindDoc="0" locked="0" layoutInCell="1" allowOverlap="1" wp14:anchorId="04B1B3FF" wp14:editId="09510E62">
            <wp:simplePos x="0" y="0"/>
            <wp:positionH relativeFrom="page">
              <wp:posOffset>-41275</wp:posOffset>
            </wp:positionH>
            <wp:positionV relativeFrom="page">
              <wp:posOffset>1953145</wp:posOffset>
            </wp:positionV>
            <wp:extent cx="3497106" cy="2473036"/>
            <wp:effectExtent l="0" t="0" r="0" b="0"/>
            <wp:wrapThrough wrapText="bothSides">
              <wp:wrapPolygon edited="0">
                <wp:start x="13297" y="998"/>
                <wp:lineTo x="7060" y="1498"/>
                <wp:lineTo x="6472" y="1664"/>
                <wp:lineTo x="6589" y="17307"/>
                <wp:lineTo x="6825" y="19803"/>
                <wp:lineTo x="14944" y="19803"/>
                <wp:lineTo x="15179" y="19470"/>
                <wp:lineTo x="14944" y="998"/>
                <wp:lineTo x="13297" y="998"/>
              </wp:wrapPolygon>
            </wp:wrapThrough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06" cy="2473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DCE7" w14:textId="24A8AE54" w:rsidR="00743EF1" w:rsidRPr="00743EF1" w:rsidRDefault="00743EF1" w:rsidP="00743EF1">
      <w:pPr>
        <w:spacing w:before="0" w:line="360" w:lineRule="auto"/>
        <w:jc w:val="center"/>
        <w:rPr>
          <w:rFonts w:cs="Arial"/>
          <w:b/>
          <w:color w:val="auto"/>
          <w:sz w:val="32"/>
          <w:szCs w:val="32"/>
          <w:lang w:val="en-US"/>
        </w:rPr>
      </w:pPr>
    </w:p>
    <w:p w14:paraId="5D1DFEB1" w14:textId="50A0E56D" w:rsidR="00743EF1" w:rsidRPr="00743EF1" w:rsidRDefault="00743EF1" w:rsidP="00743EF1">
      <w:pPr>
        <w:spacing w:before="0" w:line="360" w:lineRule="auto"/>
        <w:ind w:left="3686"/>
        <w:rPr>
          <w:rFonts w:eastAsia="Times New Roman" w:cs="Arial"/>
          <w:color w:val="auto"/>
          <w:sz w:val="32"/>
          <w:szCs w:val="32"/>
          <w:lang w:eastAsia="en-NZ"/>
        </w:rPr>
      </w:pPr>
      <w:proofErr w:type="spellStart"/>
      <w:r w:rsidRPr="00743EF1">
        <w:rPr>
          <w:rFonts w:cs="Arial"/>
          <w:b/>
          <w:bCs/>
          <w:color w:val="000000"/>
          <w:sz w:val="32"/>
          <w:szCs w:val="32"/>
        </w:rPr>
        <w:t>Te</w:t>
      </w:r>
      <w:proofErr w:type="spellEnd"/>
      <w:r w:rsidRPr="00743EF1">
        <w:rPr>
          <w:rFonts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743EF1">
        <w:rPr>
          <w:rFonts w:cs="Arial"/>
          <w:b/>
          <w:bCs/>
          <w:color w:val="000000"/>
          <w:sz w:val="32"/>
          <w:szCs w:val="32"/>
        </w:rPr>
        <w:t>Tiriti</w:t>
      </w:r>
      <w:proofErr w:type="spellEnd"/>
      <w:r w:rsidRPr="00743EF1">
        <w:rPr>
          <w:rFonts w:cs="Arial"/>
          <w:b/>
          <w:bCs/>
          <w:color w:val="000000"/>
          <w:sz w:val="32"/>
          <w:szCs w:val="32"/>
        </w:rPr>
        <w:t xml:space="preserve"> o Waitangi</w:t>
      </w:r>
      <w:r>
        <w:rPr>
          <w:rFonts w:cs="Arial"/>
          <w:b/>
          <w:bCs/>
          <w:color w:val="000000"/>
          <w:sz w:val="32"/>
          <w:szCs w:val="32"/>
        </w:rPr>
        <w:t xml:space="preserve"> </w:t>
      </w:r>
      <w:r w:rsidR="006E0331">
        <w:rPr>
          <w:rFonts w:cs="Arial"/>
          <w:b/>
          <w:bCs/>
          <w:color w:val="000000"/>
          <w:sz w:val="32"/>
          <w:szCs w:val="32"/>
        </w:rPr>
        <w:t xml:space="preserve">/ </w:t>
      </w:r>
      <w:r w:rsidR="006E0331" w:rsidRPr="00743EF1">
        <w:rPr>
          <w:rFonts w:eastAsia="Times New Roman" w:cs="Arial"/>
          <w:b/>
          <w:bCs/>
          <w:color w:val="000000"/>
          <w:sz w:val="32"/>
          <w:szCs w:val="32"/>
          <w:lang w:eastAsia="en-NZ"/>
        </w:rPr>
        <w:t>The Treaty of Waitangi</w:t>
      </w:r>
      <w:r w:rsidR="006E0331" w:rsidRPr="00743EF1">
        <w:rPr>
          <w:rFonts w:eastAsia="Times New Roman" w:cs="Arial"/>
          <w:color w:val="000000"/>
          <w:sz w:val="32"/>
          <w:szCs w:val="32"/>
          <w:lang w:eastAsia="en-NZ"/>
        </w:rPr>
        <w:t xml:space="preserve"> </w:t>
      </w: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 xml:space="preserve">is </w:t>
      </w:r>
      <w:r w:rsidR="00182DF0">
        <w:rPr>
          <w:rFonts w:eastAsia="Times New Roman" w:cs="Arial"/>
          <w:color w:val="000000"/>
          <w:sz w:val="32"/>
          <w:szCs w:val="32"/>
          <w:lang w:eastAsia="en-NZ"/>
        </w:rPr>
        <w:t>a</w:t>
      </w: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 xml:space="preserve"> legal document that was signed in 1840.</w:t>
      </w:r>
    </w:p>
    <w:p w14:paraId="4CA93E66" w14:textId="77777777" w:rsidR="00743EF1" w:rsidRPr="00743EF1" w:rsidRDefault="00743EF1" w:rsidP="00743EF1">
      <w:pPr>
        <w:spacing w:before="0" w:line="360" w:lineRule="auto"/>
        <w:ind w:left="3686"/>
        <w:rPr>
          <w:rFonts w:eastAsia="Times New Roman" w:cs="Arial"/>
          <w:noProof/>
          <w:color w:val="auto"/>
          <w:sz w:val="32"/>
          <w:szCs w:val="32"/>
          <w:bdr w:val="none" w:sz="0" w:space="0" w:color="auto" w:frame="1"/>
          <w:lang w:eastAsia="en-NZ"/>
        </w:rPr>
      </w:pPr>
    </w:p>
    <w:p w14:paraId="331FD3BC" w14:textId="52B4E47B" w:rsidR="00743EF1" w:rsidRPr="00743EF1" w:rsidRDefault="00743EF1" w:rsidP="00743EF1">
      <w:pPr>
        <w:spacing w:before="0" w:line="360" w:lineRule="auto"/>
        <w:ind w:left="3686"/>
        <w:rPr>
          <w:rFonts w:eastAsia="Times New Roman" w:cs="Arial"/>
          <w:b/>
          <w:bCs/>
          <w:color w:val="000000"/>
          <w:sz w:val="32"/>
          <w:szCs w:val="32"/>
          <w:lang w:eastAsia="en-NZ"/>
        </w:rPr>
      </w:pPr>
    </w:p>
    <w:p w14:paraId="62C0AD08" w14:textId="091C2473" w:rsidR="00743EF1" w:rsidRPr="00743EF1" w:rsidRDefault="00743EF1" w:rsidP="00743EF1">
      <w:pPr>
        <w:spacing w:before="0" w:line="360" w:lineRule="auto"/>
        <w:ind w:left="3686"/>
        <w:rPr>
          <w:rFonts w:eastAsia="Times New Roman" w:cs="Arial"/>
          <w:color w:val="auto"/>
          <w:sz w:val="32"/>
          <w:szCs w:val="32"/>
          <w:lang w:eastAsia="en-NZ"/>
        </w:rPr>
      </w:pPr>
      <w:r w:rsidRPr="00743EF1">
        <w:rPr>
          <w:rFonts w:eastAsia="Times New Roman" w:cs="Arial"/>
          <w:b/>
          <w:bCs/>
          <w:color w:val="000000"/>
          <w:sz w:val="32"/>
          <w:szCs w:val="32"/>
          <w:lang w:eastAsia="en-NZ"/>
        </w:rPr>
        <w:t>The Treaty</w:t>
      </w: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 xml:space="preserve"> is important to New Zealand.</w:t>
      </w:r>
    </w:p>
    <w:p w14:paraId="14BAF8DB" w14:textId="73C79037" w:rsidR="00743EF1" w:rsidRDefault="00743EF1" w:rsidP="00743EF1">
      <w:pPr>
        <w:spacing w:before="0" w:line="360" w:lineRule="auto"/>
        <w:ind w:left="3686"/>
        <w:rPr>
          <w:rFonts w:eastAsia="Times New Roman" w:cs="Arial"/>
          <w:color w:val="auto"/>
          <w:sz w:val="32"/>
          <w:szCs w:val="32"/>
          <w:lang w:eastAsia="en-NZ"/>
        </w:rPr>
      </w:pPr>
    </w:p>
    <w:p w14:paraId="3263B409" w14:textId="49F47F32" w:rsidR="00743EF1" w:rsidRPr="00743EF1" w:rsidRDefault="00743EF1" w:rsidP="00743EF1">
      <w:pPr>
        <w:spacing w:before="0" w:line="360" w:lineRule="auto"/>
        <w:ind w:left="3686"/>
        <w:rPr>
          <w:rFonts w:eastAsia="Times New Roman" w:cs="Arial"/>
          <w:color w:val="auto"/>
          <w:sz w:val="32"/>
          <w:szCs w:val="32"/>
          <w:lang w:eastAsia="en-NZ"/>
        </w:rPr>
      </w:pPr>
      <w:r w:rsidRPr="00743EF1">
        <w:rPr>
          <w:rFonts w:eastAsia="Times New Roman" w:cs="Arial"/>
          <w:noProof/>
          <w:color w:val="auto"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983872" behindDoc="0" locked="0" layoutInCell="1" allowOverlap="1" wp14:anchorId="181EE95D" wp14:editId="05A189F1">
            <wp:simplePos x="0" y="0"/>
            <wp:positionH relativeFrom="page">
              <wp:posOffset>1138555</wp:posOffset>
            </wp:positionH>
            <wp:positionV relativeFrom="page">
              <wp:posOffset>5179060</wp:posOffset>
            </wp:positionV>
            <wp:extent cx="1454728" cy="1028580"/>
            <wp:effectExtent l="0" t="0" r="0" b="635"/>
            <wp:wrapThrough wrapText="bothSides">
              <wp:wrapPolygon edited="0">
                <wp:start x="0" y="0"/>
                <wp:lineTo x="0" y="21213"/>
                <wp:lineTo x="21223" y="21213"/>
                <wp:lineTo x="21223" y="0"/>
                <wp:lineTo x="0" y="0"/>
              </wp:wrapPolygon>
            </wp:wrapThrough>
            <wp:docPr id="274" name="Picture 274" descr="https://lh4.googleusercontent.com/uNhvwcaF6PjEj43-XL56QqtAPY2glQNEPmT0Hmg4cmSWRru7nekt9XX54ZpjS7OuPuV5MJSssJk09OYFvC0qNCKO9-0DWKY_u62DxeshDrhyOlZ5KBIZIQRIn_OrdYe619gxx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uNhvwcaF6PjEj43-XL56QqtAPY2glQNEPmT0Hmg4cmSWRru7nekt9XX54ZpjS7OuPuV5MJSssJk09OYFvC0qNCKO9-0DWKY_u62DxeshDrhyOlZ5KBIZIQRIn_OrdYe619gxxCQ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8" cy="10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9A114" w14:textId="6F2D4826" w:rsidR="00743EF1" w:rsidRPr="00743EF1" w:rsidRDefault="00743EF1" w:rsidP="00743EF1">
      <w:pPr>
        <w:spacing w:before="0" w:line="360" w:lineRule="auto"/>
        <w:ind w:left="3686"/>
        <w:rPr>
          <w:rFonts w:eastAsia="Times New Roman" w:cs="Arial"/>
          <w:color w:val="auto"/>
          <w:sz w:val="32"/>
          <w:szCs w:val="32"/>
          <w:lang w:eastAsia="en-NZ"/>
        </w:rPr>
      </w:pP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>It is about:</w:t>
      </w:r>
      <w:r w:rsidRPr="00743EF1">
        <w:rPr>
          <w:rFonts w:eastAsia="Times New Roman" w:cs="Arial"/>
          <w:color w:val="000000"/>
          <w:sz w:val="32"/>
          <w:szCs w:val="32"/>
          <w:lang w:eastAsia="en-NZ"/>
        </w:rPr>
        <w:br/>
      </w:r>
    </w:p>
    <w:p w14:paraId="14D56CF6" w14:textId="3735BBF6" w:rsidR="00743EF1" w:rsidRPr="00743EF1" w:rsidRDefault="00743EF1" w:rsidP="00516749">
      <w:pPr>
        <w:numPr>
          <w:ilvl w:val="0"/>
          <w:numId w:val="30"/>
        </w:numPr>
        <w:tabs>
          <w:tab w:val="left" w:pos="3686"/>
        </w:tabs>
        <w:spacing w:before="0" w:line="360" w:lineRule="auto"/>
        <w:ind w:left="4111" w:hanging="425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 w:rsidRPr="00743EF1">
        <w:rPr>
          <w:rFonts w:eastAsia="Times New Roman" w:cs="Arial"/>
          <w:noProof/>
          <w:color w:val="000000"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984896" behindDoc="0" locked="0" layoutInCell="1" allowOverlap="1" wp14:anchorId="112AA2FC" wp14:editId="213588D7">
            <wp:simplePos x="0" y="0"/>
            <wp:positionH relativeFrom="page">
              <wp:posOffset>1147445</wp:posOffset>
            </wp:positionH>
            <wp:positionV relativeFrom="page">
              <wp:posOffset>6489065</wp:posOffset>
            </wp:positionV>
            <wp:extent cx="1517015" cy="1849755"/>
            <wp:effectExtent l="0" t="0" r="6985" b="0"/>
            <wp:wrapThrough wrapText="bothSides">
              <wp:wrapPolygon edited="0">
                <wp:start x="0" y="0"/>
                <wp:lineTo x="0" y="21355"/>
                <wp:lineTo x="21428" y="21355"/>
                <wp:lineTo x="21428" y="0"/>
                <wp:lineTo x="0" y="0"/>
              </wp:wrapPolygon>
            </wp:wrapThrough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>Māori and the New Zealand Government working together</w:t>
      </w:r>
      <w:r w:rsidRPr="00743EF1">
        <w:rPr>
          <w:rFonts w:eastAsia="Times New Roman" w:cs="Arial"/>
          <w:color w:val="000000"/>
          <w:sz w:val="32"/>
          <w:szCs w:val="32"/>
          <w:lang w:eastAsia="en-NZ"/>
        </w:rPr>
        <w:br/>
      </w:r>
    </w:p>
    <w:p w14:paraId="5AC1D409" w14:textId="77777777" w:rsidR="00743EF1" w:rsidRPr="00743EF1" w:rsidRDefault="00743EF1" w:rsidP="00516749">
      <w:pPr>
        <w:numPr>
          <w:ilvl w:val="0"/>
          <w:numId w:val="30"/>
        </w:numPr>
        <w:spacing w:before="0" w:line="360" w:lineRule="auto"/>
        <w:ind w:left="4111" w:hanging="425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>making decisions together</w:t>
      </w:r>
    </w:p>
    <w:p w14:paraId="58F03FB9" w14:textId="6BE03481" w:rsidR="00743EF1" w:rsidRPr="00743EF1" w:rsidRDefault="00743EF1" w:rsidP="00743EF1">
      <w:pPr>
        <w:spacing w:before="0" w:line="360" w:lineRule="auto"/>
        <w:ind w:left="4111" w:hanging="425"/>
        <w:rPr>
          <w:rFonts w:eastAsia="Times New Roman" w:cs="Arial"/>
          <w:color w:val="auto"/>
          <w:sz w:val="32"/>
          <w:szCs w:val="32"/>
          <w:lang w:eastAsia="en-NZ"/>
        </w:rPr>
      </w:pPr>
    </w:p>
    <w:p w14:paraId="13C98FF9" w14:textId="77777777" w:rsidR="00743EF1" w:rsidRPr="00743EF1" w:rsidRDefault="00743EF1" w:rsidP="00516749">
      <w:pPr>
        <w:numPr>
          <w:ilvl w:val="0"/>
          <w:numId w:val="30"/>
        </w:numPr>
        <w:spacing w:before="0" w:line="360" w:lineRule="auto"/>
        <w:ind w:left="4111" w:hanging="425"/>
        <w:textAlignment w:val="baseline"/>
        <w:rPr>
          <w:rFonts w:eastAsia="Times New Roman" w:cs="Arial"/>
          <w:color w:val="000000"/>
          <w:sz w:val="32"/>
          <w:szCs w:val="32"/>
          <w:lang w:eastAsia="en-NZ"/>
        </w:rPr>
      </w:pPr>
      <w:r w:rsidRPr="00743EF1">
        <w:rPr>
          <w:rFonts w:eastAsia="Times New Roman" w:cs="Arial"/>
          <w:color w:val="000000"/>
          <w:sz w:val="32"/>
          <w:szCs w:val="32"/>
          <w:lang w:eastAsia="en-NZ"/>
        </w:rPr>
        <w:t>protecting things that are important to Māori.</w:t>
      </w:r>
    </w:p>
    <w:p w14:paraId="21433435" w14:textId="77777777" w:rsidR="00743EF1" w:rsidRPr="00743EF1" w:rsidRDefault="00743EF1" w:rsidP="00743EF1">
      <w:pPr>
        <w:spacing w:before="0" w:line="360" w:lineRule="auto"/>
        <w:ind w:left="3686"/>
        <w:jc w:val="center"/>
        <w:rPr>
          <w:rFonts w:cs="Arial"/>
          <w:b/>
          <w:color w:val="auto"/>
          <w:sz w:val="32"/>
          <w:szCs w:val="32"/>
          <w:lang w:val="en-US"/>
        </w:rPr>
      </w:pPr>
    </w:p>
    <w:p w14:paraId="2A36AA73" w14:textId="77777777" w:rsidR="00743EF1" w:rsidRPr="00743EF1" w:rsidRDefault="00743EF1" w:rsidP="00743EF1">
      <w:pPr>
        <w:spacing w:before="0" w:line="360" w:lineRule="auto"/>
        <w:ind w:left="3686"/>
        <w:jc w:val="center"/>
        <w:rPr>
          <w:rFonts w:cs="Arial"/>
          <w:b/>
          <w:color w:val="auto"/>
          <w:sz w:val="32"/>
          <w:szCs w:val="32"/>
          <w:lang w:val="en-US"/>
        </w:rPr>
      </w:pPr>
    </w:p>
    <w:p w14:paraId="6BF68E7E" w14:textId="1677FD02" w:rsidR="00BB7785" w:rsidRPr="00437AF6" w:rsidRDefault="00BB7785" w:rsidP="009A0191">
      <w:pPr>
        <w:spacing w:before="0" w:line="360" w:lineRule="auto"/>
        <w:rPr>
          <w:rFonts w:cs="Arial"/>
          <w:b/>
          <w:bCs/>
          <w:color w:val="000000" w:themeColor="text1"/>
          <w:sz w:val="32"/>
          <w:szCs w:val="32"/>
          <w:lang w:val="en-US"/>
        </w:rPr>
      </w:pPr>
    </w:p>
    <w:p w14:paraId="339D8632" w14:textId="25EB5730" w:rsidR="008943B9" w:rsidRPr="00437AF6" w:rsidRDefault="00773E3E" w:rsidP="007706D5">
      <w:pPr>
        <w:pStyle w:val="Heading1"/>
        <w:spacing w:after="0" w:line="360" w:lineRule="auto"/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1150201" wp14:editId="1DCF72FB">
                <wp:simplePos x="0" y="0"/>
                <wp:positionH relativeFrom="column">
                  <wp:posOffset>0</wp:posOffset>
                </wp:positionH>
                <wp:positionV relativeFrom="paragraph">
                  <wp:posOffset>-180658</wp:posOffset>
                </wp:positionV>
                <wp:extent cx="5728017" cy="721360"/>
                <wp:effectExtent l="19050" t="19050" r="25400" b="2159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42A08" id="Rectangle 467" o:spid="_x0000_s1026" style="position:absolute;margin-left:0;margin-top:-14.25pt;width:451pt;height:56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" filled="f" strokecolor="#0070c0" strokeweight="3pt"/>
            </w:pict>
          </mc:Fallback>
        </mc:AlternateContent>
      </w:r>
      <w:r w:rsidR="008943B9" w:rsidRPr="00437AF6">
        <w:t>We want to know what you think</w:t>
      </w:r>
    </w:p>
    <w:p w14:paraId="78BE10EB" w14:textId="60B8A052" w:rsidR="007F48C9" w:rsidRPr="00437AF6" w:rsidRDefault="00323AEA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8000" behindDoc="0" locked="0" layoutInCell="1" allowOverlap="1" wp14:anchorId="176B0166" wp14:editId="3A7AB69D">
            <wp:simplePos x="0" y="0"/>
            <wp:positionH relativeFrom="margin">
              <wp:posOffset>138430</wp:posOffset>
            </wp:positionH>
            <wp:positionV relativeFrom="paragraph">
              <wp:posOffset>318943</wp:posOffset>
            </wp:positionV>
            <wp:extent cx="1269948" cy="1433946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48" cy="1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993E0" w14:textId="2921A0E9" w:rsidR="008943B9" w:rsidRPr="00437AF6" w:rsidRDefault="008943B9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379A0A4A" w14:textId="2B898DDA" w:rsidR="006E0331" w:rsidRPr="00437AF6" w:rsidRDefault="00FA2F8D" w:rsidP="006E0331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We want to know what you think about these proposals.</w:t>
      </w:r>
    </w:p>
    <w:p w14:paraId="5496DB4A" w14:textId="0F23C70B" w:rsidR="008943B9" w:rsidRPr="00437AF6" w:rsidRDefault="008943B9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0E46466B" w14:textId="056B00ED" w:rsidR="008D336E" w:rsidRPr="00437AF6" w:rsidRDefault="00323AEA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49024" behindDoc="0" locked="0" layoutInCell="1" allowOverlap="1" wp14:anchorId="3FA6818E" wp14:editId="10BC7E0E">
            <wp:simplePos x="0" y="0"/>
            <wp:positionH relativeFrom="margin">
              <wp:posOffset>-11430</wp:posOffset>
            </wp:positionH>
            <wp:positionV relativeFrom="paragraph">
              <wp:posOffset>321310</wp:posOffset>
            </wp:positionV>
            <wp:extent cx="1746885" cy="1161415"/>
            <wp:effectExtent l="0" t="0" r="571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AEB09" w14:textId="5585B484" w:rsidR="008943B9" w:rsidRPr="00437AF6" w:rsidRDefault="008943B9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color w:val="000000" w:themeColor="text1"/>
          <w:sz w:val="32"/>
          <w:szCs w:val="32"/>
          <w:lang w:val="en-US"/>
        </w:rPr>
        <w:t>What you tell us will be used by the government when they decide what to do.</w:t>
      </w:r>
    </w:p>
    <w:p w14:paraId="21A85422" w14:textId="2FB18D82" w:rsidR="00FA2F8D" w:rsidRDefault="00FA2F8D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5713BD49" w14:textId="3F66503D" w:rsidR="006E0331" w:rsidRDefault="006E0331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2B92395D" wp14:editId="2A3C8A79">
                <wp:simplePos x="0" y="0"/>
                <wp:positionH relativeFrom="column">
                  <wp:posOffset>2278380</wp:posOffset>
                </wp:positionH>
                <wp:positionV relativeFrom="paragraph">
                  <wp:posOffset>219537</wp:posOffset>
                </wp:positionV>
                <wp:extent cx="3761105" cy="81026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8102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9E7DF" id="Rectangle 23" o:spid="_x0000_s1026" style="position:absolute;margin-left:179.4pt;margin-top:17.3pt;width:296.15pt;height:63.8pt;z-index:-2512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" fillcolor="#ff9" stroked="f" strokeweight="2pt"/>
            </w:pict>
          </mc:Fallback>
        </mc:AlternateContent>
      </w:r>
      <w:r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96512" behindDoc="1" locked="0" layoutInCell="1" allowOverlap="1" wp14:anchorId="043FA982" wp14:editId="6F98FDF3">
                <wp:simplePos x="0" y="0"/>
                <wp:positionH relativeFrom="column">
                  <wp:posOffset>-244475</wp:posOffset>
                </wp:positionH>
                <wp:positionV relativeFrom="paragraph">
                  <wp:posOffset>199215</wp:posOffset>
                </wp:positionV>
                <wp:extent cx="2247900" cy="1104265"/>
                <wp:effectExtent l="0" t="0" r="0" b="63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104265"/>
                          <a:chOff x="0" y="-1"/>
                          <a:chExt cx="2247900" cy="1104421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-1"/>
                            <a:ext cx="1104900" cy="1104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 descr="Date Aug 6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782"/>
                            <a:ext cx="1083639" cy="108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91AAF" id="Group 210" o:spid="_x0000_s1026" style="position:absolute;margin-left:-19.25pt;margin-top:15.7pt;width:177pt;height:86.95pt;z-index:-251219968;mso-width-relative:margin;mso-height-relative:margin" coordorigin="" coordsize="22479,1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">
                <v:shape id="Picture 260" o:spid="_x0000_s1027" type="#_x0000_t75" style="position:absolute;left:11430;width:11049;height:1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9jHCAAAA3AAAAA8AAABkcnMvZG93bnJldi54bWxET01rwkAQvRf8D8sUems2CgZJXSUIooda&#10;SFrodcyOSWh2NmbXmPx791Dw+Hjf6+1oWjFQ7xrLCuZRDIK4tLrhSsHP9/59BcJ5ZI2tZVIwkYPt&#10;ZvayxlTbO+c0FL4SIYRdigpq77tUSlfWZNBFtiMO3MX2Bn2AfSV1j/cQblq5iONEGmw4NNTY0a6m&#10;8q+4GQXZb5kfzrvlV4bd8vPanKphPmVKvb2O2QcIT6N/iv/dR61gkYT54Uw4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qvYxwgAAANwAAAAPAAAAAAAAAAAAAAAAAJ8C&#10;AABkcnMvZG93bnJldi54bWxQSwUGAAAAAAQABAD3AAAAjgMAAAAA&#10;">
                  <v:imagedata r:id="rId135" o:title=""/>
                  <v:path arrowok="t"/>
                </v:shape>
                <v:shape id="Picture 261" o:spid="_x0000_s1028" type="#_x0000_t75" alt="Date Aug 6" style="position:absolute;top:207;width:10836;height:10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99XDAAAA3AAAAA8AAABkcnMvZG93bnJldi54bWxEj82qwjAUhPeC7xCO4EY0rQuvVqOIIIib&#10;iz8PcGyObbE5qU2q7dubC8JdDjPzDbPatKYUL6pdYVlBPIlAEKdWF5wpuF724zkI55E1lpZJQUcO&#10;Nut+b4WJtm8+0evsMxEg7BJUkHtfJVK6NCeDbmIr4uDdbW3QB1lnUtf4DnBTymkUzaTBgsNCjhXt&#10;ckof58Yo8M/m9yjbxS3uFrIb/eC8ibNUqeGg3S5BeGr9f/jbPmgF01kMf2fCEZD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b31cMAAADcAAAADwAAAAAAAAAAAAAAAACf&#10;AgAAZHJzL2Rvd25yZXYueG1sUEsFBgAAAAAEAAQA9wAAAI8DAAAAAA==&#10;">
                  <v:imagedata r:id="rId136" o:title="Date Aug 6"/>
                  <v:path arrowok="t"/>
                </v:shape>
              </v:group>
            </w:pict>
          </mc:Fallback>
        </mc:AlternateContent>
      </w:r>
    </w:p>
    <w:p w14:paraId="6E984408" w14:textId="1A014FFD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You have until </w:t>
      </w:r>
      <w:r w:rsidRPr="00151631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t>6 August 2021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to have your say about hate speech.</w:t>
      </w:r>
    </w:p>
    <w:p w14:paraId="6276D7BF" w14:textId="553334E8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725C9F3F" w14:textId="2FA40E57" w:rsidR="006E0331" w:rsidRDefault="006E0331">
      <w:pPr>
        <w:spacing w:before="0" w:line="240" w:lineRule="auto"/>
        <w:rPr>
          <w:rFonts w:cs="Arial"/>
          <w:color w:val="000000" w:themeColor="text1"/>
          <w:sz w:val="32"/>
          <w:szCs w:val="32"/>
          <w:lang w:val="en-US"/>
        </w:rPr>
      </w:pPr>
    </w:p>
    <w:p w14:paraId="2E60FD31" w14:textId="10E9BF4D" w:rsidR="00323AEA" w:rsidRDefault="006E0331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16288" behindDoc="0" locked="0" layoutInCell="1" allowOverlap="1" wp14:anchorId="0497EEA8" wp14:editId="5B5343BE">
            <wp:simplePos x="0" y="0"/>
            <wp:positionH relativeFrom="page">
              <wp:posOffset>951154</wp:posOffset>
            </wp:positionH>
            <wp:positionV relativeFrom="page">
              <wp:posOffset>6835659</wp:posOffset>
            </wp:positionV>
            <wp:extent cx="1689284" cy="1537854"/>
            <wp:effectExtent l="0" t="0" r="6350" b="5715"/>
            <wp:wrapThrough wrapText="bothSides">
              <wp:wrapPolygon edited="0">
                <wp:start x="0" y="0"/>
                <wp:lineTo x="0" y="21413"/>
                <wp:lineTo x="21438" y="21413"/>
                <wp:lineTo x="21438" y="0"/>
                <wp:lineTo x="0" y="0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asifika pacific talk speak up feedback staff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84" cy="15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AEA">
        <w:rPr>
          <w:rFonts w:cs="Arial"/>
          <w:color w:val="000000" w:themeColor="text1"/>
          <w:sz w:val="32"/>
          <w:szCs w:val="32"/>
          <w:lang w:val="en-US"/>
        </w:rPr>
        <w:t xml:space="preserve">You can tell us </w:t>
      </w:r>
      <w:r w:rsidR="00907546" w:rsidRPr="00437AF6">
        <w:rPr>
          <w:rFonts w:cs="Arial"/>
          <w:color w:val="000000" w:themeColor="text1"/>
          <w:sz w:val="32"/>
          <w:szCs w:val="32"/>
          <w:lang w:val="en-US"/>
        </w:rPr>
        <w:t>wh</w:t>
      </w:r>
      <w:r w:rsidR="00323AEA">
        <w:rPr>
          <w:rFonts w:cs="Arial"/>
          <w:color w:val="000000" w:themeColor="text1"/>
          <w:sz w:val="32"/>
          <w:szCs w:val="32"/>
          <w:lang w:val="en-US"/>
        </w:rPr>
        <w:t>at you think by:</w:t>
      </w:r>
    </w:p>
    <w:p w14:paraId="3466C8A7" w14:textId="47C4CE26" w:rsidR="00323AEA" w:rsidRDefault="00323AEA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</w:p>
    <w:p w14:paraId="70575C13" w14:textId="1CAAB8BF" w:rsidR="006E0331" w:rsidRPr="006E0331" w:rsidRDefault="006E0331" w:rsidP="006E0331">
      <w:pPr>
        <w:pStyle w:val="BodyText"/>
        <w:numPr>
          <w:ilvl w:val="0"/>
          <w:numId w:val="28"/>
        </w:num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color w:val="000000" w:themeColor="text1"/>
          <w:sz w:val="32"/>
          <w:szCs w:val="32"/>
          <w:lang w:val="en-US"/>
        </w:rPr>
        <w:t xml:space="preserve">doing an </w:t>
      </w:r>
      <w:r w:rsidRPr="00323AEA">
        <w:rPr>
          <w:rFonts w:cs="Arial"/>
          <w:b/>
          <w:color w:val="000000" w:themeColor="text1"/>
          <w:sz w:val="32"/>
          <w:szCs w:val="32"/>
          <w:lang w:val="en-US"/>
        </w:rPr>
        <w:t xml:space="preserve">online </w:t>
      </w:r>
      <w:r>
        <w:rPr>
          <w:rFonts w:cs="Arial"/>
          <w:b/>
          <w:color w:val="000000" w:themeColor="text1"/>
          <w:sz w:val="32"/>
          <w:szCs w:val="32"/>
          <w:lang w:val="en-US"/>
        </w:rPr>
        <w:t>submission</w:t>
      </w:r>
    </w:p>
    <w:p w14:paraId="1E6FB275" w14:textId="77777777" w:rsidR="006E0331" w:rsidRPr="00437AF6" w:rsidRDefault="006E0331" w:rsidP="006E0331">
      <w:pPr>
        <w:pStyle w:val="BodyText"/>
        <w:spacing w:before="0" w:line="360" w:lineRule="auto"/>
        <w:ind w:left="4046"/>
        <w:rPr>
          <w:rFonts w:cs="Arial"/>
          <w:color w:val="000000" w:themeColor="text1"/>
          <w:sz w:val="32"/>
          <w:szCs w:val="32"/>
          <w:lang w:val="en-US"/>
        </w:rPr>
      </w:pPr>
    </w:p>
    <w:p w14:paraId="7917CE74" w14:textId="6F39C16A" w:rsidR="00FA2F8D" w:rsidRPr="00323AEA" w:rsidRDefault="007706D5" w:rsidP="00516749">
      <w:pPr>
        <w:pStyle w:val="BodyText"/>
        <w:numPr>
          <w:ilvl w:val="0"/>
          <w:numId w:val="28"/>
        </w:numPr>
        <w:spacing w:before="0" w:line="360" w:lineRule="auto"/>
        <w:rPr>
          <w:rFonts w:cs="Arial"/>
          <w:color w:val="000000" w:themeColor="text1"/>
          <w:sz w:val="32"/>
          <w:szCs w:val="32"/>
          <w:lang w:val="en-US"/>
        </w:rPr>
      </w:pPr>
      <w:r>
        <w:rPr>
          <w:rFonts w:cs="Arial"/>
          <w:bCs/>
          <w:color w:val="000000" w:themeColor="text1"/>
          <w:sz w:val="32"/>
          <w:szCs w:val="32"/>
          <w:lang w:val="en-US"/>
        </w:rPr>
        <w:t>writing or emailing us your</w:t>
      </w:r>
      <w:r w:rsidR="00323AEA">
        <w:rPr>
          <w:rFonts w:cs="Arial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07546" w:rsidRPr="00437AF6">
        <w:rPr>
          <w:rFonts w:cs="Arial"/>
          <w:b/>
          <w:bCs/>
          <w:color w:val="000000" w:themeColor="text1"/>
          <w:sz w:val="32"/>
          <w:szCs w:val="32"/>
          <w:lang w:val="en-US"/>
        </w:rPr>
        <w:t>submission</w:t>
      </w:r>
    </w:p>
    <w:p w14:paraId="11739926" w14:textId="51A7B9C7" w:rsidR="00323AEA" w:rsidRDefault="00323AEA" w:rsidP="007706D5">
      <w:pPr>
        <w:pStyle w:val="BodyText"/>
        <w:spacing w:before="0" w:line="360" w:lineRule="auto"/>
        <w:ind w:left="4046"/>
        <w:rPr>
          <w:rFonts w:cs="Arial"/>
          <w:color w:val="000000" w:themeColor="text1"/>
          <w:sz w:val="32"/>
          <w:szCs w:val="32"/>
          <w:lang w:val="en-US"/>
        </w:rPr>
      </w:pPr>
    </w:p>
    <w:p w14:paraId="5E074407" w14:textId="77777777" w:rsidR="006E0331" w:rsidRPr="00CB0919" w:rsidRDefault="006E0331" w:rsidP="006E0331">
      <w:pPr>
        <w:spacing w:after="160" w:line="259" w:lineRule="auto"/>
        <w:rPr>
          <w:rFonts w:eastAsia="Times New Roman" w:cs="Arial"/>
          <w:color w:val="201F1E"/>
          <w:szCs w:val="32"/>
        </w:rPr>
      </w:pPr>
    </w:p>
    <w:p w14:paraId="57C9B9B3" w14:textId="791B4B09" w:rsidR="006E0331" w:rsidRPr="004C5D4E" w:rsidRDefault="006E0331" w:rsidP="006E0331">
      <w:pPr>
        <w:pStyle w:val="ListParagraph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7C7968D9" wp14:editId="245AC297">
                <wp:simplePos x="0" y="0"/>
                <wp:positionH relativeFrom="margin">
                  <wp:posOffset>2258406</wp:posOffset>
                </wp:positionH>
                <wp:positionV relativeFrom="paragraph">
                  <wp:posOffset>-110721</wp:posOffset>
                </wp:positionV>
                <wp:extent cx="3554557" cy="1953145"/>
                <wp:effectExtent l="0" t="0" r="8255" b="9525"/>
                <wp:wrapNone/>
                <wp:docPr id="1350" name="Rectangle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557" cy="19531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9C8E2" id="Rectangle 1350" o:spid="_x0000_s1026" style="position:absolute;margin-left:177.85pt;margin-top:-8.7pt;width:279.9pt;height:153.8pt;z-index:-2512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" fillcolor="#c6d9f1 [671]" stroked="f" strokeweight="2pt">
                <w10:wrap anchorx="margin"/>
              </v:rect>
            </w:pict>
          </mc:Fallback>
        </mc:AlternateContent>
      </w:r>
      <w:r w:rsidRPr="004C5D4E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94464" behindDoc="1" locked="0" layoutInCell="1" allowOverlap="1" wp14:anchorId="263B8284" wp14:editId="48E7EA47">
            <wp:simplePos x="0" y="0"/>
            <wp:positionH relativeFrom="column">
              <wp:posOffset>8591</wp:posOffset>
            </wp:positionH>
            <wp:positionV relativeFrom="paragraph">
              <wp:posOffset>290195</wp:posOffset>
            </wp:positionV>
            <wp:extent cx="1572908" cy="1558636"/>
            <wp:effectExtent l="0" t="0" r="8255" b="0"/>
            <wp:wrapNone/>
            <wp:docPr id="25" name="Picture 25" descr="Compu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uter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08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D4E">
        <w:rPr>
          <w:rFonts w:eastAsia="Times New Roman" w:cs="Arial"/>
          <w:b/>
          <w:color w:val="000000" w:themeColor="text1"/>
          <w:sz w:val="32"/>
          <w:szCs w:val="32"/>
        </w:rPr>
        <w:t xml:space="preserve">Online </w:t>
      </w:r>
      <w:r w:rsidRPr="004C5D4E">
        <w:rPr>
          <w:rFonts w:eastAsia="Times New Roman" w:cs="Arial"/>
          <w:color w:val="000000" w:themeColor="text1"/>
          <w:sz w:val="32"/>
          <w:szCs w:val="32"/>
        </w:rPr>
        <w:t>means using the internet to do things like:</w:t>
      </w:r>
    </w:p>
    <w:p w14:paraId="70E5FD36" w14:textId="2826F1E9" w:rsidR="006E0331" w:rsidRPr="004C5D4E" w:rsidRDefault="006E0331" w:rsidP="006E0331">
      <w:pPr>
        <w:pStyle w:val="ListParagraph"/>
        <w:spacing w:before="0" w:line="360" w:lineRule="auto"/>
        <w:ind w:left="3686"/>
        <w:rPr>
          <w:rFonts w:eastAsia="Times New Roman" w:cs="Arial"/>
          <w:color w:val="000000" w:themeColor="text1"/>
          <w:sz w:val="16"/>
          <w:szCs w:val="32"/>
        </w:rPr>
      </w:pPr>
    </w:p>
    <w:p w14:paraId="4230041E" w14:textId="77777777" w:rsidR="006E0331" w:rsidRPr="004C5D4E" w:rsidRDefault="006E0331" w:rsidP="006E0331">
      <w:pPr>
        <w:pStyle w:val="ListParagraph"/>
        <w:numPr>
          <w:ilvl w:val="0"/>
          <w:numId w:val="29"/>
        </w:numPr>
        <w:spacing w:before="0" w:line="360" w:lineRule="auto"/>
        <w:ind w:left="4046"/>
        <w:rPr>
          <w:rFonts w:eastAsia="Times New Roman" w:cs="Arial"/>
          <w:color w:val="000000" w:themeColor="text1"/>
          <w:sz w:val="32"/>
          <w:szCs w:val="32"/>
        </w:rPr>
      </w:pPr>
      <w:r w:rsidRPr="004C5D4E">
        <w:rPr>
          <w:rFonts w:eastAsia="Times New Roman" w:cs="Arial"/>
          <w:color w:val="000000" w:themeColor="text1"/>
          <w:sz w:val="32"/>
          <w:szCs w:val="32"/>
        </w:rPr>
        <w:t>looking at websites</w:t>
      </w:r>
    </w:p>
    <w:p w14:paraId="471AC458" w14:textId="77777777" w:rsidR="006E0331" w:rsidRPr="004C5D4E" w:rsidRDefault="006E0331" w:rsidP="006E0331">
      <w:pPr>
        <w:pStyle w:val="ListParagraph"/>
        <w:spacing w:before="0" w:line="360" w:lineRule="auto"/>
        <w:ind w:left="4046"/>
        <w:rPr>
          <w:rFonts w:eastAsia="Times New Roman" w:cs="Arial"/>
          <w:color w:val="000000" w:themeColor="text1"/>
          <w:szCs w:val="32"/>
        </w:rPr>
      </w:pPr>
    </w:p>
    <w:p w14:paraId="68EB4ED0" w14:textId="77777777" w:rsidR="006E0331" w:rsidRPr="004C5D4E" w:rsidRDefault="006E0331" w:rsidP="006E0331">
      <w:pPr>
        <w:pStyle w:val="ListParagraph"/>
        <w:numPr>
          <w:ilvl w:val="0"/>
          <w:numId w:val="29"/>
        </w:numPr>
        <w:spacing w:before="0" w:line="360" w:lineRule="auto"/>
        <w:ind w:left="4046"/>
        <w:rPr>
          <w:rFonts w:eastAsia="Times New Roman" w:cs="Arial"/>
          <w:color w:val="000000" w:themeColor="text1"/>
          <w:sz w:val="32"/>
          <w:szCs w:val="32"/>
        </w:rPr>
      </w:pPr>
      <w:r w:rsidRPr="004C5D4E">
        <w:rPr>
          <w:rFonts w:eastAsia="Times New Roman" w:cs="Arial"/>
          <w:color w:val="000000" w:themeColor="text1"/>
          <w:sz w:val="32"/>
          <w:szCs w:val="32"/>
        </w:rPr>
        <w:t>sending emails.</w:t>
      </w:r>
    </w:p>
    <w:p w14:paraId="69D8C5E7" w14:textId="24CE362F" w:rsidR="00907546" w:rsidRPr="00437AF6" w:rsidRDefault="00323AEA" w:rsidP="007706D5">
      <w:pPr>
        <w:pStyle w:val="BodyText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0048" behindDoc="0" locked="0" layoutInCell="1" allowOverlap="1" wp14:anchorId="657C963F" wp14:editId="04139451">
            <wp:simplePos x="0" y="0"/>
            <wp:positionH relativeFrom="margin">
              <wp:posOffset>64135</wp:posOffset>
            </wp:positionH>
            <wp:positionV relativeFrom="paragraph">
              <wp:posOffset>353060</wp:posOffset>
            </wp:positionV>
            <wp:extent cx="1639570" cy="16478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4" w:name="_Toc72416625"/>
    <w:p w14:paraId="68B9C93F" w14:textId="2F993D37" w:rsidR="00596EE2" w:rsidRPr="00437AF6" w:rsidRDefault="00323AEA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4841C23" wp14:editId="7E2D97D3">
                <wp:simplePos x="0" y="0"/>
                <wp:positionH relativeFrom="margin">
                  <wp:posOffset>2258406</wp:posOffset>
                </wp:positionH>
                <wp:positionV relativeFrom="paragraph">
                  <wp:posOffset>194426</wp:posOffset>
                </wp:positionV>
                <wp:extent cx="3554557" cy="955964"/>
                <wp:effectExtent l="0" t="0" r="8255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557" cy="95596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FCB9" id="Rectangle 205" o:spid="_x0000_s1026" style="position:absolute;margin-left:177.85pt;margin-top:15.3pt;width:279.9pt;height:75.25pt;z-index:-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" fillcolor="#c6d9f1 [671]" stroked="f" strokeweight="2pt">
                <w10:wrap anchorx="margin"/>
              </v:rect>
            </w:pict>
          </mc:Fallback>
        </mc:AlternateContent>
      </w:r>
    </w:p>
    <w:p w14:paraId="3EC41EF8" w14:textId="0FF1B3CD" w:rsidR="00323AEA" w:rsidRDefault="00323AEA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A </w:t>
      </w:r>
      <w:r w:rsidRPr="00323AEA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t>submission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is when you write down what you think of our proposals. </w:t>
      </w:r>
    </w:p>
    <w:p w14:paraId="72E6FD20" w14:textId="77777777" w:rsidR="002F2CDE" w:rsidRDefault="002F2CDE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6178951C" w14:textId="77777777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08D080AD" w14:textId="6E377B0D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03680" behindDoc="0" locked="0" layoutInCell="1" allowOverlap="1" wp14:anchorId="50A45699" wp14:editId="362686E5">
            <wp:simplePos x="0" y="0"/>
            <wp:positionH relativeFrom="page">
              <wp:posOffset>854710</wp:posOffset>
            </wp:positionH>
            <wp:positionV relativeFrom="page">
              <wp:posOffset>539750</wp:posOffset>
            </wp:positionV>
            <wp:extent cx="1641475" cy="1641475"/>
            <wp:effectExtent l="0" t="0" r="0" b="0"/>
            <wp:wrapThrough wrapText="bothSides">
              <wp:wrapPolygon edited="0">
                <wp:start x="6016" y="2256"/>
                <wp:lineTo x="5014" y="5264"/>
                <wp:lineTo x="4763" y="6518"/>
                <wp:lineTo x="1003" y="10779"/>
                <wp:lineTo x="0" y="18801"/>
                <wp:lineTo x="0" y="20054"/>
                <wp:lineTo x="21308" y="20054"/>
                <wp:lineTo x="21308" y="11782"/>
                <wp:lineTo x="20305" y="11531"/>
                <wp:lineTo x="11280" y="10779"/>
                <wp:lineTo x="9275" y="6768"/>
                <wp:lineTo x="9776" y="5766"/>
                <wp:lineTo x="9024" y="3259"/>
                <wp:lineTo x="8022" y="2256"/>
                <wp:lineTo x="6016" y="2256"/>
              </wp:wrapPolygon>
            </wp:wrapThrough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Office Work laptop computer typing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You can make an </w:t>
      </w:r>
      <w:r w:rsidRPr="007706D5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t>online submission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using your computer.</w:t>
      </w:r>
    </w:p>
    <w:p w14:paraId="41E523B2" w14:textId="77777777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0E973C02" w14:textId="77777777" w:rsidR="006E0331" w:rsidRPr="00437AF6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101632" behindDoc="0" locked="0" layoutInCell="1" allowOverlap="1" wp14:anchorId="13A203A0" wp14:editId="7F11C1CD">
            <wp:simplePos x="0" y="0"/>
            <wp:positionH relativeFrom="margin">
              <wp:posOffset>69850</wp:posOffset>
            </wp:positionH>
            <wp:positionV relativeFrom="paragraph">
              <wp:posOffset>58420</wp:posOffset>
            </wp:positionV>
            <wp:extent cx="1257300" cy="12573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You can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do this by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fill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>ing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in the </w:t>
      </w:r>
      <w:r w:rsidRPr="007706D5">
        <w:rPr>
          <w:rFonts w:eastAsia="Times New Roman" w:cs="Arial"/>
          <w:color w:val="000000" w:themeColor="text1"/>
          <w:sz w:val="32"/>
          <w:szCs w:val="32"/>
          <w:lang w:eastAsia="en-NZ"/>
        </w:rPr>
        <w:t>online submission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form at: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</w:p>
    <w:p w14:paraId="5AE5D21F" w14:textId="77777777" w:rsidR="006E0331" w:rsidRPr="00597F07" w:rsidRDefault="001E3152" w:rsidP="006E0331">
      <w:pPr>
        <w:pStyle w:val="BodyText"/>
        <w:spacing w:before="0" w:line="360" w:lineRule="auto"/>
        <w:ind w:left="3520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hyperlink r:id="rId142" w:history="1">
        <w:r w:rsidR="006E0331" w:rsidRPr="00597F07">
          <w:rPr>
            <w:rStyle w:val="Hyperlink"/>
            <w:b/>
            <w:sz w:val="32"/>
            <w:szCs w:val="32"/>
            <w:u w:val="none"/>
          </w:rPr>
          <w:t>https://consultations.justice.govt.nz/policy/incitement-of-hatred/</w:t>
        </w:r>
      </w:hyperlink>
      <w:r w:rsidR="006E0331" w:rsidRPr="00597F07">
        <w:rPr>
          <w:rStyle w:val="Hyperlink"/>
          <w:b/>
          <w:sz w:val="32"/>
          <w:szCs w:val="32"/>
          <w:u w:val="none"/>
        </w:rPr>
        <w:t xml:space="preserve"> </w:t>
      </w:r>
    </w:p>
    <w:p w14:paraId="3DBACE59" w14:textId="77777777" w:rsidR="006E0331" w:rsidRDefault="006E0331" w:rsidP="006E0331">
      <w:pPr>
        <w:pStyle w:val="BodyText"/>
        <w:spacing w:before="0" w:line="360" w:lineRule="auto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428AF311" w14:textId="77777777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34E1EDA7" w14:textId="77777777" w:rsidR="006E0331" w:rsidRDefault="006E0331">
      <w:pPr>
        <w:spacing w:before="0" w:line="240" w:lineRule="auto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color w:val="000000" w:themeColor="text1"/>
          <w:sz w:val="32"/>
          <w:szCs w:val="32"/>
          <w:lang w:eastAsia="en-NZ"/>
        </w:rPr>
        <w:br w:type="page"/>
      </w:r>
    </w:p>
    <w:p w14:paraId="679B98A2" w14:textId="69FD48E2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2102656" behindDoc="0" locked="0" layoutInCell="1" allowOverlap="1" wp14:anchorId="309DCAEF" wp14:editId="6744C1AB">
            <wp:simplePos x="0" y="0"/>
            <wp:positionH relativeFrom="margin">
              <wp:posOffset>104775</wp:posOffset>
            </wp:positionH>
            <wp:positionV relativeFrom="paragraph">
              <wp:posOffset>-286154</wp:posOffset>
            </wp:positionV>
            <wp:extent cx="1276350" cy="127635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This 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>online submission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has lots of questions.</w:t>
      </w:r>
    </w:p>
    <w:p w14:paraId="573B674D" w14:textId="77777777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1CF6D6C2" w14:textId="77777777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10897BCF" wp14:editId="53C6A20C">
                <wp:simplePos x="0" y="0"/>
                <wp:positionH relativeFrom="column">
                  <wp:posOffset>134273</wp:posOffset>
                </wp:positionH>
                <wp:positionV relativeFrom="paragraph">
                  <wp:posOffset>210820</wp:posOffset>
                </wp:positionV>
                <wp:extent cx="1246505" cy="1386538"/>
                <wp:effectExtent l="0" t="0" r="0" b="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1386538"/>
                          <a:chOff x="0" y="0"/>
                          <a:chExt cx="1397000" cy="1587500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49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Multiplication Sign 64"/>
                        <wps:cNvSpPr/>
                        <wps:spPr>
                          <a:xfrm>
                            <a:off x="774700" y="1092200"/>
                            <a:ext cx="622300" cy="4953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80633" id="Group 267" o:spid="_x0000_s1026" style="position:absolute;margin-left:10.55pt;margin-top:16.6pt;width:98.15pt;height:109.2pt;z-index:252104704;mso-width-relative:margin;mso-height-relative:margin" coordsize="13970,15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">
                <v:shape id="Picture 269" o:spid="_x0000_s1027" type="#_x0000_t75" style="position:absolute;width:10972;height:14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PsLFAAAA3AAAAA8AAABkcnMvZG93bnJldi54bWxEj0FrAjEUhO9C/0N4hd40q4LU1SjSIkip&#10;FW0PHp/Jc7O4eVk2Ubf++qYgeBxm5htmOm9dJS7UhNKzgn4vA0GsvSm5UPDzvey+gggR2WDlmRT8&#10;UoD57Kkzxdz4K2/psouFSBAOOSqwMda5lEFbchh6viZO3tE3DmOSTSFNg9cEd5UcZNlIOiw5LVis&#10;6c2SPu3OTsHy67g4fRw+bXj3670+3/RmGINSL8/tYgIiUhsf4Xt7ZRQMRmP4P5OO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z7CxQAAANwAAAAPAAAAAAAAAAAAAAAA&#10;AJ8CAABkcnMvZG93bnJldi54bWxQSwUGAAAAAAQABAD3AAAAkQMAAAAA&#10;">
                  <v:imagedata r:id="rId145" o:title=""/>
                  <v:path arrowok="t"/>
                </v:shape>
                <v:shape id="Multiplication Sign 64" o:spid="_x0000_s1028" style="position:absolute;left:7747;top:10922;width:6223;height:4953;visibility:visible;mso-wrap-style:square;v-text-anchor:middle" coordsize="6223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eN8MA&#10;AADcAAAADwAAAGRycy9kb3ducmV2LnhtbESPQWsCMRSE7wX/Q3iCt5pVwZbVKFoo2EMPahGPj+S5&#10;G9y8LElct/++EYQeh5n5hlmue9eIjkK0nhVMxgUIYu2N5UrBz/Hz9R1ETMgGG8+k4JcirFeDlyWW&#10;xt95T90hVSJDOJaooE6pLaWMuiaHcexb4uxdfHCYsgyVNAHvGe4aOS2KuXRoOS/U2NJHTfp6uDkF&#10;9tx9W9azU3EzV90H4uP2a6bUaNhvFiAS9ek//GzvjILp2wQe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seN8MAAADcAAAADwAAAAAAAAAAAAAAAACYAgAAZHJzL2Rv&#10;d25yZXYueG1sUEsFBgAAAAAEAAQA9QAAAIgDAAAAAA==&#10;" path="m113188,164533l185734,73385r125416,99820l436566,73385r72546,91148l404683,247650r104429,83117l436566,421915,311150,322095,185734,421915,113188,330767,217617,247650,113188,164533xe" fillcolor="red" strokecolor="red" strokeweight="2pt">
                  <v:path arrowok="t" o:connecttype="custom" o:connectlocs="113188,164533;185734,73385;311150,173205;436566,73385;509112,164533;404683,247650;509112,330767;436566,421915;311150,322095;185734,421915;113188,330767;217617,247650;113188,164533" o:connectangles="0,0,0,0,0,0,0,0,0,0,0,0,0"/>
                </v:shape>
              </v:group>
            </w:pict>
          </mc:Fallback>
        </mc:AlternateContent>
      </w:r>
    </w:p>
    <w:p w14:paraId="44998587" w14:textId="77777777" w:rsidR="006E0331" w:rsidRDefault="006E0331" w:rsidP="006E033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The online submission is </w:t>
      </w:r>
      <w:r w:rsidRPr="001D1B1A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t>not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in Easy Read.</w:t>
      </w:r>
    </w:p>
    <w:p w14:paraId="034F7D71" w14:textId="4685202E" w:rsidR="00151631" w:rsidRDefault="00151631" w:rsidP="006E0331">
      <w:pPr>
        <w:spacing w:before="0" w:line="360" w:lineRule="auto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54DF5E40" w14:textId="77777777" w:rsidR="00EF5973" w:rsidRDefault="00EF5973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36BE06B8" w14:textId="03901E22" w:rsidR="00334B9A" w:rsidRPr="00437AF6" w:rsidRDefault="00EF5973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78F979B8" wp14:editId="064399E7">
            <wp:simplePos x="0" y="0"/>
            <wp:positionH relativeFrom="margin">
              <wp:posOffset>99291</wp:posOffset>
            </wp:positionH>
            <wp:positionV relativeFrom="paragraph">
              <wp:posOffset>842702</wp:posOffset>
            </wp:positionV>
            <wp:extent cx="1288473" cy="1208444"/>
            <wp:effectExtent l="0" t="0" r="698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12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B1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You can </w:t>
      </w:r>
      <w:r w:rsidR="006E0331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also </w:t>
      </w:r>
      <w:r w:rsidR="00E13CB1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send 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us your </w:t>
      </w:r>
      <w:r w:rsidR="00E13CB1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submission:</w:t>
      </w:r>
      <w:r w:rsidR="00FF33DF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</w:p>
    <w:p w14:paraId="46098EBC" w14:textId="5D0E0A2A" w:rsidR="00E13CB1" w:rsidRPr="007706D5" w:rsidRDefault="00E13CB1" w:rsidP="00516749">
      <w:pPr>
        <w:pStyle w:val="BodyText"/>
        <w:numPr>
          <w:ilvl w:val="0"/>
          <w:numId w:val="16"/>
        </w:numPr>
        <w:spacing w:before="0" w:line="360" w:lineRule="auto"/>
        <w:ind w:left="4253" w:hanging="567"/>
        <w:rPr>
          <w:rFonts w:eastAsia="Times New Roman" w:cs="Arial"/>
          <w:b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by </w:t>
      </w:r>
      <w:r w:rsidRPr="007706D5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t>email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to:</w:t>
      </w:r>
      <w:r w:rsidR="00FF33DF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  <w:r w:rsidR="00FF33DF" w:rsidRPr="00437AF6">
        <w:rPr>
          <w:rFonts w:cs="Arial"/>
          <w:color w:val="000000" w:themeColor="text1"/>
          <w:sz w:val="32"/>
          <w:szCs w:val="32"/>
          <w:lang w:eastAsia="ja-JP"/>
        </w:rPr>
        <w:br/>
      </w:r>
      <w:hyperlink r:id="rId147" w:history="1">
        <w:r w:rsidR="006424DF" w:rsidRPr="001E3152">
          <w:rPr>
            <w:rStyle w:val="Hyperlink"/>
            <w:rFonts w:cs="Arial"/>
            <w:b/>
            <w:sz w:val="32"/>
            <w:szCs w:val="32"/>
            <w:u w:val="none"/>
            <w:lang w:eastAsia="ja-JP"/>
          </w:rPr>
          <w:t>humanrights@justice.govt.nz</w:t>
        </w:r>
      </w:hyperlink>
      <w:r w:rsidRPr="007706D5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br/>
      </w:r>
    </w:p>
    <w:p w14:paraId="322965E7" w14:textId="0AE37B1A" w:rsidR="007706D5" w:rsidRPr="00437AF6" w:rsidRDefault="00EF5973" w:rsidP="007706D5">
      <w:pPr>
        <w:pStyle w:val="BodyText"/>
        <w:spacing w:before="0" w:line="360" w:lineRule="auto"/>
        <w:ind w:left="4253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2096" behindDoc="0" locked="0" layoutInCell="1" allowOverlap="1" wp14:anchorId="0951C1D2" wp14:editId="6A73E9D7">
            <wp:simplePos x="0" y="0"/>
            <wp:positionH relativeFrom="page">
              <wp:posOffset>269240</wp:posOffset>
            </wp:positionH>
            <wp:positionV relativeFrom="paragraph">
              <wp:posOffset>83820</wp:posOffset>
            </wp:positionV>
            <wp:extent cx="2643505" cy="18700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D5BA9" w14:textId="4AE09DBF" w:rsidR="007706D5" w:rsidRPr="006F17D7" w:rsidRDefault="00FF33DF" w:rsidP="00516749">
      <w:pPr>
        <w:pStyle w:val="BodyText"/>
        <w:numPr>
          <w:ilvl w:val="0"/>
          <w:numId w:val="16"/>
        </w:numPr>
        <w:spacing w:before="0" w:line="360" w:lineRule="auto"/>
        <w:ind w:left="4253" w:hanging="567"/>
        <w:rPr>
          <w:rFonts w:eastAsia="Times New Roman" w:cs="Arial"/>
          <w:b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b</w:t>
      </w:r>
      <w:r w:rsidR="00E13CB1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y </w:t>
      </w:r>
      <w:r w:rsidR="00E13CB1" w:rsidRPr="007706D5">
        <w:rPr>
          <w:rFonts w:eastAsia="Times New Roman" w:cs="Arial"/>
          <w:b/>
          <w:color w:val="000000" w:themeColor="text1"/>
          <w:sz w:val="32"/>
          <w:szCs w:val="32"/>
          <w:lang w:eastAsia="en-NZ"/>
        </w:rPr>
        <w:t>post</w:t>
      </w:r>
      <w:r w:rsidR="00E13CB1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to</w:t>
      </w:r>
      <w:r w:rsidR="00EF5973">
        <w:rPr>
          <w:rFonts w:eastAsia="Times New Roman" w:cs="Arial"/>
          <w:color w:val="000000" w:themeColor="text1"/>
          <w:sz w:val="32"/>
          <w:szCs w:val="32"/>
          <w:lang w:eastAsia="en-NZ"/>
        </w:rPr>
        <w:t>: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  <w:r w:rsidR="006F17D7" w:rsidRPr="006F17D7">
        <w:rPr>
          <w:rFonts w:cs="Arial"/>
          <w:b/>
          <w:color w:val="000000" w:themeColor="text1"/>
          <w:sz w:val="32"/>
          <w:szCs w:val="32"/>
          <w:lang w:val="en-US"/>
        </w:rPr>
        <w:t>Human Rights</w:t>
      </w:r>
    </w:p>
    <w:p w14:paraId="2FFF2636" w14:textId="77777777" w:rsidR="006F17D7" w:rsidRPr="006F17D7" w:rsidRDefault="006F17D7" w:rsidP="006F17D7">
      <w:pPr>
        <w:pStyle w:val="BodyText"/>
        <w:spacing w:before="0" w:line="360" w:lineRule="auto"/>
        <w:rPr>
          <w:rFonts w:eastAsia="Times New Roman" w:cs="Arial"/>
          <w:b/>
          <w:color w:val="000000" w:themeColor="text1"/>
          <w:sz w:val="32"/>
          <w:szCs w:val="32"/>
          <w:lang w:eastAsia="en-NZ"/>
        </w:rPr>
      </w:pPr>
    </w:p>
    <w:p w14:paraId="0C957CA4" w14:textId="77777777" w:rsidR="007706D5" w:rsidRPr="006F17D7" w:rsidRDefault="00E13CB1" w:rsidP="007706D5">
      <w:pPr>
        <w:pStyle w:val="BodyText"/>
        <w:spacing w:before="0" w:line="360" w:lineRule="auto"/>
        <w:ind w:left="4253"/>
        <w:rPr>
          <w:rFonts w:eastAsia="Times New Roman" w:cs="Arial"/>
          <w:b/>
          <w:color w:val="000000" w:themeColor="text1"/>
          <w:sz w:val="32"/>
          <w:szCs w:val="32"/>
          <w:lang w:eastAsia="en-NZ"/>
        </w:rPr>
      </w:pPr>
      <w:r w:rsidRPr="006F17D7">
        <w:rPr>
          <w:rFonts w:cs="Arial"/>
          <w:b/>
          <w:color w:val="000000" w:themeColor="text1"/>
          <w:sz w:val="32"/>
          <w:szCs w:val="32"/>
          <w:lang w:val="en-US"/>
        </w:rPr>
        <w:t>Ministry of Justice</w:t>
      </w:r>
      <w:r w:rsidR="00FF33DF" w:rsidRPr="006F17D7">
        <w:rPr>
          <w:rFonts w:cs="Arial"/>
          <w:b/>
          <w:color w:val="000000" w:themeColor="text1"/>
          <w:sz w:val="32"/>
          <w:szCs w:val="32"/>
          <w:lang w:val="en-US"/>
        </w:rPr>
        <w:br/>
      </w:r>
    </w:p>
    <w:p w14:paraId="4244AF4D" w14:textId="77777777" w:rsidR="007706D5" w:rsidRPr="006F17D7" w:rsidRDefault="00E13CB1" w:rsidP="007706D5">
      <w:pPr>
        <w:pStyle w:val="BodyText"/>
        <w:spacing w:before="0" w:line="360" w:lineRule="auto"/>
        <w:ind w:left="4253"/>
        <w:rPr>
          <w:rFonts w:eastAsia="Times New Roman" w:cs="Arial"/>
          <w:b/>
          <w:color w:val="000000" w:themeColor="text1"/>
          <w:sz w:val="32"/>
          <w:szCs w:val="32"/>
          <w:lang w:eastAsia="en-NZ"/>
        </w:rPr>
      </w:pPr>
      <w:r w:rsidRPr="006F17D7">
        <w:rPr>
          <w:rFonts w:cs="Arial"/>
          <w:b/>
          <w:color w:val="000000" w:themeColor="text1"/>
          <w:sz w:val="32"/>
          <w:szCs w:val="32"/>
          <w:lang w:val="en-US"/>
        </w:rPr>
        <w:t>SX10088</w:t>
      </w:r>
      <w:r w:rsidR="00FF33DF" w:rsidRPr="006F17D7">
        <w:rPr>
          <w:rFonts w:cs="Arial"/>
          <w:b/>
          <w:color w:val="000000" w:themeColor="text1"/>
          <w:sz w:val="32"/>
          <w:szCs w:val="32"/>
          <w:lang w:val="en-US"/>
        </w:rPr>
        <w:br/>
      </w:r>
    </w:p>
    <w:p w14:paraId="73D844E6" w14:textId="6005F4C9" w:rsidR="00E13CB1" w:rsidRPr="006F17D7" w:rsidRDefault="00E13CB1" w:rsidP="007706D5">
      <w:pPr>
        <w:pStyle w:val="BodyText"/>
        <w:spacing w:before="0" w:line="360" w:lineRule="auto"/>
        <w:ind w:left="4253"/>
        <w:rPr>
          <w:rFonts w:cs="Arial"/>
          <w:b/>
          <w:color w:val="000000" w:themeColor="text1"/>
          <w:sz w:val="32"/>
          <w:szCs w:val="32"/>
          <w:lang w:val="en-US"/>
        </w:rPr>
      </w:pPr>
      <w:r w:rsidRPr="006F17D7">
        <w:rPr>
          <w:rFonts w:cs="Arial"/>
          <w:b/>
          <w:color w:val="000000" w:themeColor="text1"/>
          <w:sz w:val="32"/>
          <w:szCs w:val="32"/>
          <w:lang w:val="en-US"/>
        </w:rPr>
        <w:t>Wellington</w:t>
      </w:r>
    </w:p>
    <w:p w14:paraId="330528C8" w14:textId="5B495CEA" w:rsidR="00BB7785" w:rsidRPr="00437AF6" w:rsidRDefault="001D1B1A" w:rsidP="006F17D7">
      <w:pPr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eastAsiaTheme="majorEastAsia" w:cs="Arial"/>
          <w:b/>
          <w:bCs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2448" behindDoc="0" locked="0" layoutInCell="1" allowOverlap="1" wp14:anchorId="5F41DF54" wp14:editId="7BDEBC69">
            <wp:simplePos x="0" y="0"/>
            <wp:positionH relativeFrom="margin">
              <wp:posOffset>189173</wp:posOffset>
            </wp:positionH>
            <wp:positionV relativeFrom="paragraph">
              <wp:posOffset>97155</wp:posOffset>
            </wp:positionV>
            <wp:extent cx="1246505" cy="124650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If you cannot make a submission in these </w:t>
      </w:r>
      <w:proofErr w:type="gramStart"/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ways</w:t>
      </w:r>
      <w:proofErr w:type="gramEnd"/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please </w:t>
      </w:r>
      <w:r w:rsidR="00023B8A">
        <w:rPr>
          <w:rFonts w:eastAsia="Times New Roman" w:cs="Arial"/>
          <w:color w:val="000000" w:themeColor="text1"/>
          <w:sz w:val="32"/>
          <w:szCs w:val="32"/>
          <w:lang w:eastAsia="en-NZ"/>
        </w:rPr>
        <w:t>get in touch with</w:t>
      </w:r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us using the email</w:t>
      </w:r>
      <w:r w:rsidR="007F48C9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address</w:t>
      </w:r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or</w:t>
      </w:r>
      <w:r w:rsidR="007F48C9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postal</w:t>
      </w:r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address </w:t>
      </w:r>
      <w:r w:rsidR="00EF5973">
        <w:rPr>
          <w:rFonts w:eastAsia="Times New Roman" w:cs="Arial"/>
          <w:color w:val="000000" w:themeColor="text1"/>
          <w:sz w:val="32"/>
          <w:szCs w:val="32"/>
          <w:lang w:eastAsia="en-NZ"/>
        </w:rPr>
        <w:t>on page 36</w:t>
      </w:r>
      <w:r w:rsidR="00BB7785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.</w:t>
      </w:r>
    </w:p>
    <w:p w14:paraId="3324B7FA" w14:textId="1F2A9A5A" w:rsidR="00BB7785" w:rsidRPr="00437AF6" w:rsidRDefault="000A6F0D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37274591" wp14:editId="2AEF0A26">
            <wp:simplePos x="0" y="0"/>
            <wp:positionH relativeFrom="margin">
              <wp:posOffset>103909</wp:posOffset>
            </wp:positionH>
            <wp:positionV relativeFrom="paragraph">
              <wp:posOffset>261620</wp:posOffset>
            </wp:positionV>
            <wp:extent cx="1581150" cy="15811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D69C2" w14:textId="608F0660" w:rsidR="00BB7785" w:rsidRPr="00437AF6" w:rsidRDefault="00BB7785" w:rsidP="007706D5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0A23CF2D" w14:textId="141AE337" w:rsidR="00BB7785" w:rsidRPr="00437AF6" w:rsidRDefault="00BB7785" w:rsidP="009A019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We can support you to make a submission in a way that works for you.</w:t>
      </w:r>
    </w:p>
    <w:p w14:paraId="29B112CF" w14:textId="1ED2C4C2" w:rsidR="00BB7785" w:rsidRPr="00437AF6" w:rsidRDefault="00BB7785" w:rsidP="009A019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42275921" w14:textId="77777777" w:rsidR="007706D5" w:rsidRDefault="007706D5">
      <w:pPr>
        <w:spacing w:before="0" w:line="240" w:lineRule="auto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color w:val="000000" w:themeColor="text1"/>
          <w:sz w:val="32"/>
          <w:szCs w:val="32"/>
          <w:lang w:eastAsia="en-NZ"/>
        </w:rPr>
        <w:br w:type="page"/>
      </w:r>
    </w:p>
    <w:p w14:paraId="613BE3D6" w14:textId="658FB4AF" w:rsidR="007706D5" w:rsidRPr="007706D5" w:rsidRDefault="006E0331" w:rsidP="009A0191">
      <w:pPr>
        <w:pStyle w:val="BodyText"/>
        <w:spacing w:before="0" w:line="360" w:lineRule="auto"/>
        <w:ind w:left="3686"/>
        <w:rPr>
          <w:rFonts w:eastAsia="Times New Roman" w:cs="Arial"/>
          <w:b/>
          <w:color w:val="000000" w:themeColor="text1"/>
          <w:sz w:val="36"/>
          <w:szCs w:val="32"/>
          <w:lang w:eastAsia="en-NZ"/>
        </w:rPr>
      </w:pPr>
      <w:r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5958164" wp14:editId="2F650CFA">
                <wp:simplePos x="0" y="0"/>
                <wp:positionH relativeFrom="column">
                  <wp:posOffset>2196003</wp:posOffset>
                </wp:positionH>
                <wp:positionV relativeFrom="paragraph">
                  <wp:posOffset>-151130</wp:posOffset>
                </wp:positionV>
                <wp:extent cx="3761105" cy="8977746"/>
                <wp:effectExtent l="0" t="0" r="0" b="0"/>
                <wp:wrapNone/>
                <wp:docPr id="1352" name="Rectangle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05" cy="897774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7C0D3" id="Rectangle 1352" o:spid="_x0000_s1026" style="position:absolute;margin-left:172.9pt;margin-top:-11.9pt;width:296.15pt;height:706.9pt;z-index:-25120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" fillcolor="#ff9" stroked="f" strokeweight="2pt"/>
            </w:pict>
          </mc:Fallback>
        </mc:AlternateContent>
      </w:r>
      <w:r w:rsidR="007706D5"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653120" behindDoc="0" locked="0" layoutInCell="1" allowOverlap="1" wp14:anchorId="7E639EFF" wp14:editId="52AF9D00">
            <wp:simplePos x="0" y="0"/>
            <wp:positionH relativeFrom="margin">
              <wp:posOffset>-1905</wp:posOffset>
            </wp:positionH>
            <wp:positionV relativeFrom="paragraph">
              <wp:posOffset>-102351</wp:posOffset>
            </wp:positionV>
            <wp:extent cx="1541484" cy="1541484"/>
            <wp:effectExtent l="0" t="0" r="190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84" cy="15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6D5" w:rsidRPr="007706D5">
        <w:rPr>
          <w:rFonts w:eastAsia="Times New Roman" w:cs="Arial"/>
          <w:b/>
          <w:color w:val="000000" w:themeColor="text1"/>
          <w:sz w:val="36"/>
          <w:szCs w:val="32"/>
          <w:lang w:eastAsia="en-NZ"/>
        </w:rPr>
        <w:t>Some questions to think about as part of your submission</w:t>
      </w:r>
    </w:p>
    <w:p w14:paraId="51A080DA" w14:textId="5E669BF3" w:rsidR="007706D5" w:rsidRDefault="007706D5" w:rsidP="009A019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636F6369" w14:textId="745E6D30" w:rsidR="007706D5" w:rsidRDefault="007706D5" w:rsidP="009A019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7A00311B" w14:textId="72F90D19" w:rsidR="00073216" w:rsidRPr="00437AF6" w:rsidRDefault="007706D5" w:rsidP="009A0191">
      <w:pPr>
        <w:pStyle w:val="BodyText"/>
        <w:spacing w:before="0" w:line="360" w:lineRule="auto"/>
        <w:ind w:left="3686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24480" behindDoc="0" locked="0" layoutInCell="1" allowOverlap="1" wp14:anchorId="302B5FB0" wp14:editId="3626DC19">
            <wp:simplePos x="0" y="0"/>
            <wp:positionH relativeFrom="margin">
              <wp:posOffset>90055</wp:posOffset>
            </wp:positionH>
            <wp:positionV relativeFrom="paragraph">
              <wp:posOffset>476597</wp:posOffset>
            </wp:positionV>
            <wp:extent cx="1460282" cy="1059872"/>
            <wp:effectExtent l="0" t="0" r="6985" b="698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82" cy="10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16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Some questions you may want to think about when writing your submissions:</w:t>
      </w:r>
      <w:r w:rsidR="006E0331" w:rsidRPr="006E0331"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t xml:space="preserve"> </w:t>
      </w:r>
      <w:r w:rsidR="00A3610C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</w:p>
    <w:p w14:paraId="7C10ED73" w14:textId="7C34B4EC" w:rsidR="00073216" w:rsidRPr="00437AF6" w:rsidRDefault="00411F56" w:rsidP="00516749">
      <w:pPr>
        <w:pStyle w:val="BodyText"/>
        <w:numPr>
          <w:ilvl w:val="0"/>
          <w:numId w:val="18"/>
        </w:numPr>
        <w:spacing w:before="0" w:line="360" w:lineRule="auto"/>
        <w:ind w:left="4253" w:hanging="567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6528" behindDoc="0" locked="0" layoutInCell="1" allowOverlap="1" wp14:anchorId="639F6711" wp14:editId="0BD66F6C">
            <wp:simplePos x="0" y="0"/>
            <wp:positionH relativeFrom="page">
              <wp:posOffset>884555</wp:posOffset>
            </wp:positionH>
            <wp:positionV relativeFrom="page">
              <wp:posOffset>4253634</wp:posOffset>
            </wp:positionV>
            <wp:extent cx="1537854" cy="1537854"/>
            <wp:effectExtent l="0" t="0" r="5715" b="5715"/>
            <wp:wrapThrough wrapText="bothSides">
              <wp:wrapPolygon edited="0">
                <wp:start x="8565" y="0"/>
                <wp:lineTo x="4015" y="2141"/>
                <wp:lineTo x="1606" y="3747"/>
                <wp:lineTo x="268" y="6691"/>
                <wp:lineTo x="0" y="8833"/>
                <wp:lineTo x="0" y="11509"/>
                <wp:lineTo x="1338" y="13115"/>
                <wp:lineTo x="803" y="21413"/>
                <wp:lineTo x="19807" y="21413"/>
                <wp:lineTo x="20342" y="17398"/>
                <wp:lineTo x="21413" y="13115"/>
                <wp:lineTo x="21413" y="8565"/>
                <wp:lineTo x="19807" y="4283"/>
                <wp:lineTo x="12312" y="0"/>
                <wp:lineTo x="8565" y="0"/>
              </wp:wrapPolygon>
            </wp:wrapThrough>
            <wp:docPr id="212" name="Picture 212" descr="Gang Bulli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ng Bullies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4" cy="15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16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are there ways these proposals could be made better?</w:t>
      </w:r>
      <w:r w:rsidR="00A3610C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</w:p>
    <w:p w14:paraId="6E3FE227" w14:textId="4F056564" w:rsidR="00073216" w:rsidRPr="00437AF6" w:rsidRDefault="00073216" w:rsidP="00516749">
      <w:pPr>
        <w:pStyle w:val="BodyText"/>
        <w:numPr>
          <w:ilvl w:val="0"/>
          <w:numId w:val="18"/>
        </w:numPr>
        <w:spacing w:before="0" w:line="360" w:lineRule="auto"/>
        <w:ind w:left="4253" w:hanging="567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are there groups who experience </w:t>
      </w:r>
      <w:r w:rsidR="000C210C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incitement of 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hate who </w:t>
      </w:r>
      <w:r w:rsidR="00BE3A57">
        <w:rPr>
          <w:rFonts w:eastAsia="Times New Roman" w:cs="Arial"/>
          <w:color w:val="000000" w:themeColor="text1"/>
          <w:sz w:val="32"/>
          <w:szCs w:val="32"/>
          <w:lang w:eastAsia="en-NZ"/>
        </w:rPr>
        <w:t>should</w:t>
      </w:r>
      <w:r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 be protected by these proposals?</w:t>
      </w:r>
      <w:r w:rsidR="00A3610C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br/>
      </w:r>
    </w:p>
    <w:p w14:paraId="75374252" w14:textId="5F85715B" w:rsidR="001D1B1A" w:rsidRDefault="00411F56" w:rsidP="00516749">
      <w:pPr>
        <w:pStyle w:val="BodyText"/>
        <w:numPr>
          <w:ilvl w:val="0"/>
          <w:numId w:val="18"/>
        </w:numPr>
        <w:spacing w:before="0" w:line="360" w:lineRule="auto"/>
        <w:ind w:left="4253" w:hanging="567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991040" behindDoc="0" locked="0" layoutInCell="1" allowOverlap="1" wp14:anchorId="1E5E5A95" wp14:editId="3C7D2886">
            <wp:simplePos x="0" y="0"/>
            <wp:positionH relativeFrom="page">
              <wp:posOffset>560705</wp:posOffset>
            </wp:positionH>
            <wp:positionV relativeFrom="page">
              <wp:posOffset>6271895</wp:posOffset>
            </wp:positionV>
            <wp:extent cx="2265045" cy="1601470"/>
            <wp:effectExtent l="0" t="0" r="0" b="0"/>
            <wp:wrapThrough wrapText="bothSides">
              <wp:wrapPolygon edited="0">
                <wp:start x="12717" y="771"/>
                <wp:lineTo x="6903" y="1285"/>
                <wp:lineTo x="6177" y="1799"/>
                <wp:lineTo x="6540" y="19784"/>
                <wp:lineTo x="15078" y="19784"/>
                <wp:lineTo x="15078" y="771"/>
                <wp:lineTo x="12717" y="771"/>
              </wp:wrapPolygon>
            </wp:wrapThrough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16" w:rsidRPr="00437AF6">
        <w:rPr>
          <w:rFonts w:eastAsia="Times New Roman" w:cs="Arial"/>
          <w:color w:val="000000" w:themeColor="text1"/>
          <w:sz w:val="32"/>
          <w:szCs w:val="32"/>
          <w:lang w:eastAsia="en-NZ"/>
        </w:rPr>
        <w:t>do you see any problems that might happen because of the changes in these proposals</w:t>
      </w:r>
      <w:r w:rsidR="00933BDA">
        <w:rPr>
          <w:rFonts w:eastAsia="Times New Roman" w:cs="Arial"/>
          <w:color w:val="000000" w:themeColor="text1"/>
          <w:sz w:val="32"/>
          <w:szCs w:val="32"/>
          <w:lang w:eastAsia="en-NZ"/>
        </w:rPr>
        <w:t>?</w:t>
      </w:r>
    </w:p>
    <w:p w14:paraId="43081F0B" w14:textId="78029282" w:rsidR="001D1B1A" w:rsidRDefault="001D1B1A" w:rsidP="001D1B1A">
      <w:pPr>
        <w:pStyle w:val="BodyText"/>
        <w:spacing w:before="0" w:line="360" w:lineRule="auto"/>
        <w:ind w:left="4253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6827E287" w14:textId="15BB7758" w:rsidR="00411F56" w:rsidRDefault="00411F56" w:rsidP="00516749">
      <w:pPr>
        <w:pStyle w:val="BodyText"/>
        <w:numPr>
          <w:ilvl w:val="0"/>
          <w:numId w:val="18"/>
        </w:numPr>
        <w:spacing w:before="0" w:line="360" w:lineRule="auto"/>
        <w:ind w:left="4253" w:hanging="567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927552" behindDoc="0" locked="0" layoutInCell="1" allowOverlap="1" wp14:anchorId="60F8CDDD" wp14:editId="28886F8D">
            <wp:simplePos x="0" y="0"/>
            <wp:positionH relativeFrom="page">
              <wp:posOffset>892233</wp:posOffset>
            </wp:positionH>
            <wp:positionV relativeFrom="page">
              <wp:posOffset>8020570</wp:posOffset>
            </wp:positionV>
            <wp:extent cx="1620981" cy="1620981"/>
            <wp:effectExtent l="0" t="0" r="0" b="0"/>
            <wp:wrapThrough wrapText="bothSides">
              <wp:wrapPolygon edited="0">
                <wp:start x="14727" y="0"/>
                <wp:lineTo x="12188" y="254"/>
                <wp:lineTo x="10157" y="2031"/>
                <wp:lineTo x="10411" y="4063"/>
                <wp:lineTo x="6602" y="5586"/>
                <wp:lineTo x="4824" y="6856"/>
                <wp:lineTo x="4824" y="10157"/>
                <wp:lineTo x="5078" y="12188"/>
                <wp:lineTo x="3047" y="12950"/>
                <wp:lineTo x="1524" y="14473"/>
                <wp:lineTo x="1777" y="17520"/>
                <wp:lineTo x="2539" y="20313"/>
                <wp:lineTo x="3555" y="21329"/>
                <wp:lineTo x="17520" y="21329"/>
                <wp:lineTo x="16505" y="16759"/>
                <wp:lineTo x="16505" y="15489"/>
                <wp:lineTo x="13458" y="12950"/>
                <wp:lineTo x="11172" y="12188"/>
                <wp:lineTo x="14219" y="8125"/>
                <wp:lineTo x="19298" y="4571"/>
                <wp:lineTo x="19806" y="2285"/>
                <wp:lineTo x="18282" y="508"/>
                <wp:lineTo x="15743" y="0"/>
                <wp:lineTo x="14727" y="0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Think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81" cy="16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1B8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is 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there </w:t>
      </w:r>
      <w:r w:rsidR="006F01B8">
        <w:rPr>
          <w:rFonts w:eastAsia="Times New Roman" w:cs="Arial"/>
          <w:color w:val="000000" w:themeColor="text1"/>
          <w:sz w:val="32"/>
          <w:szCs w:val="32"/>
          <w:lang w:eastAsia="en-NZ"/>
        </w:rPr>
        <w:t>anythin</w:t>
      </w:r>
      <w:r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g about the </w:t>
      </w:r>
      <w:r w:rsidR="006F01B8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Treaty </w:t>
      </w:r>
      <w:r w:rsidR="006F01B8" w:rsidRPr="00411F56">
        <w:rPr>
          <w:rFonts w:eastAsia="Times New Roman" w:cs="Arial"/>
          <w:color w:val="000000" w:themeColor="text1"/>
          <w:sz w:val="32"/>
          <w:szCs w:val="32"/>
          <w:lang w:eastAsia="en-NZ"/>
        </w:rPr>
        <w:t xml:space="preserve">of Waitangi </w:t>
      </w:r>
      <w:r w:rsidRPr="00411F56">
        <w:rPr>
          <w:rFonts w:eastAsia="Times New Roman" w:cs="Arial"/>
          <w:color w:val="000000" w:themeColor="text1"/>
          <w:sz w:val="32"/>
          <w:szCs w:val="32"/>
          <w:lang w:eastAsia="en-NZ"/>
        </w:rPr>
        <w:t>that we need to think more about?</w:t>
      </w:r>
    </w:p>
    <w:p w14:paraId="38498F46" w14:textId="77777777" w:rsidR="00411F56" w:rsidRDefault="00411F56" w:rsidP="00411F56">
      <w:pPr>
        <w:pStyle w:val="ListParagraph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5CC99930" w14:textId="77777777" w:rsidR="00A36AF5" w:rsidRDefault="00073216" w:rsidP="00516749">
      <w:pPr>
        <w:pStyle w:val="BodyText"/>
        <w:numPr>
          <w:ilvl w:val="0"/>
          <w:numId w:val="18"/>
        </w:numPr>
        <w:spacing w:before="0" w:line="360" w:lineRule="auto"/>
        <w:ind w:left="4253" w:hanging="567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11F56">
        <w:rPr>
          <w:rFonts w:eastAsia="Times New Roman" w:cs="Arial"/>
          <w:color w:val="000000" w:themeColor="text1"/>
          <w:sz w:val="32"/>
          <w:szCs w:val="32"/>
          <w:lang w:eastAsia="en-NZ"/>
        </w:rPr>
        <w:t>do you think there should be other changes?</w:t>
      </w:r>
      <w:bookmarkEnd w:id="14"/>
    </w:p>
    <w:p w14:paraId="7CEEA5BD" w14:textId="3FAE13E3" w:rsidR="00A36AF5" w:rsidRPr="00437AF6" w:rsidRDefault="00773E3E" w:rsidP="00A36AF5">
      <w:pPr>
        <w:pStyle w:val="Heading1"/>
        <w:spacing w:line="360" w:lineRule="auto"/>
        <w:rPr>
          <w:lang w:val="en-US"/>
        </w:rPr>
      </w:pPr>
      <w:r>
        <w:rPr>
          <w:rFonts w:eastAsiaTheme="majorEastAsia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B5FB453" wp14:editId="152C4A05">
                <wp:simplePos x="0" y="0"/>
                <wp:positionH relativeFrom="column">
                  <wp:posOffset>20955</wp:posOffset>
                </wp:positionH>
                <wp:positionV relativeFrom="paragraph">
                  <wp:posOffset>-180658</wp:posOffset>
                </wp:positionV>
                <wp:extent cx="5728017" cy="721360"/>
                <wp:effectExtent l="19050" t="19050" r="25400" b="2159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017" cy="721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18F0F" id="Rectangle 468" o:spid="_x0000_s1026" style="position:absolute;margin-left:1.65pt;margin-top:-14.25pt;width:451pt;height:56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" filled="f" strokecolor="#0070c0" strokeweight="3pt"/>
            </w:pict>
          </mc:Fallback>
        </mc:AlternateContent>
      </w:r>
      <w:r w:rsidR="00A36AF5">
        <w:rPr>
          <w:lang w:val="en-US"/>
        </w:rPr>
        <w:t>Where to find more information</w:t>
      </w:r>
    </w:p>
    <w:p w14:paraId="6A5949A1" w14:textId="5E587782" w:rsidR="00A36AF5" w:rsidRPr="00437AF6" w:rsidRDefault="00A36AF5" w:rsidP="00A36AF5">
      <w:pPr>
        <w:pStyle w:val="Heading2"/>
        <w:spacing w:before="0" w:line="360" w:lineRule="auto"/>
        <w:rPr>
          <w:rFonts w:eastAsiaTheme="majorEastAsia" w:cs="Arial"/>
          <w:color w:val="000000" w:themeColor="text1"/>
          <w:sz w:val="32"/>
          <w:szCs w:val="32"/>
          <w:lang w:val="en-US"/>
        </w:rPr>
      </w:pPr>
    </w:p>
    <w:p w14:paraId="7E6A9CFF" w14:textId="02EDACB1" w:rsidR="00A36AF5" w:rsidRPr="00437AF6" w:rsidRDefault="00B07737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  <w:r>
        <w:rPr>
          <w:rFonts w:cs="Arial"/>
          <w:b w:val="0"/>
          <w:bCs w:val="0"/>
          <w:noProof/>
          <w:sz w:val="52"/>
          <w:szCs w:val="52"/>
          <w:lang w:eastAsia="en-NZ"/>
        </w:rPr>
        <w:drawing>
          <wp:anchor distT="0" distB="0" distL="114300" distR="114300" simplePos="0" relativeHeight="252037120" behindDoc="0" locked="0" layoutInCell="1" allowOverlap="1" wp14:anchorId="24CA92B7" wp14:editId="5F205477">
            <wp:simplePos x="0" y="0"/>
            <wp:positionH relativeFrom="column">
              <wp:posOffset>0</wp:posOffset>
            </wp:positionH>
            <wp:positionV relativeFrom="page">
              <wp:posOffset>2162175</wp:posOffset>
            </wp:positionV>
            <wp:extent cx="1905000" cy="708025"/>
            <wp:effectExtent l="0" t="0" r="0" b="0"/>
            <wp:wrapSquare wrapText="bothSides"/>
            <wp:docPr id="470" name="Picture 47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AF5" w:rsidRPr="00437AF6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>This Easy Read translation is only a short version of the</w:t>
      </w:r>
      <w:r w:rsidR="00A36AF5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 xml:space="preserve"> Ministry of </w:t>
      </w:r>
      <w:proofErr w:type="gramStart"/>
      <w:r w:rsidR="00A36AF5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 xml:space="preserve">Justice </w:t>
      </w:r>
      <w:r w:rsidR="00A36AF5" w:rsidRPr="00437AF6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 xml:space="preserve"> discussion</w:t>
      </w:r>
      <w:proofErr w:type="gramEnd"/>
      <w:r w:rsidR="00A36AF5" w:rsidRPr="00437AF6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 xml:space="preserve"> document.</w:t>
      </w:r>
    </w:p>
    <w:p w14:paraId="5B15D7F9" w14:textId="77777777" w:rsidR="00A36AF5" w:rsidRPr="00437AF6" w:rsidRDefault="00A36AF5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  <w:r w:rsidRPr="00437AF6">
        <w:rPr>
          <w:rFonts w:eastAsiaTheme="majorEastAsia" w:cs="Arial"/>
          <w:b w:val="0"/>
          <w:bCs w:val="0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04352" behindDoc="0" locked="0" layoutInCell="1" allowOverlap="1" wp14:anchorId="73762E10" wp14:editId="76555156">
            <wp:simplePos x="0" y="0"/>
            <wp:positionH relativeFrom="margin">
              <wp:posOffset>287655</wp:posOffset>
            </wp:positionH>
            <wp:positionV relativeFrom="paragraph">
              <wp:posOffset>276860</wp:posOffset>
            </wp:positionV>
            <wp:extent cx="1136334" cy="1181100"/>
            <wp:effectExtent l="0" t="0" r="6985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3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B56AD" w14:textId="77777777" w:rsidR="00A36AF5" w:rsidRPr="00437AF6" w:rsidRDefault="00A36AF5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</w:p>
    <w:p w14:paraId="7E092846" w14:textId="15162477" w:rsidR="00A36AF5" w:rsidRDefault="00A36AF5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  <w:r w:rsidRPr="00437AF6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>You can find the full document at</w:t>
      </w:r>
      <w:r w:rsidR="00B07737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>:</w:t>
      </w:r>
      <w:r w:rsidRPr="00437AF6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 xml:space="preserve"> </w:t>
      </w:r>
    </w:p>
    <w:p w14:paraId="405B0854" w14:textId="77777777" w:rsidR="00A36AF5" w:rsidRDefault="00A36AF5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</w:p>
    <w:p w14:paraId="7F5B64F0" w14:textId="1FF4D2B5" w:rsidR="00A36AF5" w:rsidRPr="001E3152" w:rsidRDefault="00107628" w:rsidP="000C481D">
      <w:pPr>
        <w:pStyle w:val="Heading2"/>
        <w:spacing w:before="0" w:line="360" w:lineRule="auto"/>
        <w:ind w:left="1870"/>
        <w:rPr>
          <w:rFonts w:eastAsiaTheme="majorEastAsia" w:cs="Arial"/>
          <w:b w:val="0"/>
          <w:bCs w:val="0"/>
          <w:color w:val="auto"/>
          <w:sz w:val="32"/>
          <w:szCs w:val="32"/>
          <w:lang w:val="en-US"/>
        </w:rPr>
      </w:pPr>
      <w:hyperlink r:id="rId156" w:history="1">
        <w:r w:rsidR="00933BDA" w:rsidRPr="001E3152">
          <w:rPr>
            <w:rStyle w:val="Hyperlink"/>
            <w:rFonts w:eastAsiaTheme="majorEastAsia" w:cs="Arial"/>
            <w:bCs w:val="0"/>
            <w:sz w:val="32"/>
            <w:szCs w:val="32"/>
            <w:u w:val="none"/>
            <w:lang w:val="en-US"/>
          </w:rPr>
          <w:t>https://www.justice.govt.nz/proposals-against-incitement-of-hatred-and-discrimination</w:t>
        </w:r>
      </w:hyperlink>
    </w:p>
    <w:p w14:paraId="703C5700" w14:textId="77777777" w:rsidR="00A36AF5" w:rsidRPr="00437AF6" w:rsidRDefault="00A36AF5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  <w:r w:rsidRPr="00437AF6">
        <w:rPr>
          <w:rFonts w:eastAsiaTheme="majorEastAsia" w:cs="Arial"/>
          <w:b w:val="0"/>
          <w:bCs w:val="0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2003328" behindDoc="0" locked="0" layoutInCell="1" allowOverlap="1" wp14:anchorId="70984DA5" wp14:editId="421E56F7">
            <wp:simplePos x="0" y="0"/>
            <wp:positionH relativeFrom="margin">
              <wp:posOffset>226695</wp:posOffset>
            </wp:positionH>
            <wp:positionV relativeFrom="paragraph">
              <wp:posOffset>346075</wp:posOffset>
            </wp:positionV>
            <wp:extent cx="1343025" cy="1343025"/>
            <wp:effectExtent l="0" t="0" r="9525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2991A" w14:textId="77777777" w:rsidR="00A36AF5" w:rsidRDefault="00A36AF5" w:rsidP="00A36AF5">
      <w:pPr>
        <w:pStyle w:val="Heading2"/>
        <w:spacing w:before="0" w:line="360" w:lineRule="auto"/>
        <w:ind w:left="3686"/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</w:pPr>
      <w:r w:rsidRPr="00437AF6">
        <w:rPr>
          <w:rFonts w:eastAsiaTheme="majorEastAsia" w:cs="Arial"/>
          <w:b w:val="0"/>
          <w:bCs w:val="0"/>
          <w:color w:val="000000" w:themeColor="text1"/>
          <w:sz w:val="32"/>
          <w:szCs w:val="32"/>
          <w:lang w:val="en-US"/>
        </w:rPr>
        <w:t>If you have any questions you can contact us by email at:</w:t>
      </w:r>
    </w:p>
    <w:p w14:paraId="71186F41" w14:textId="77777777" w:rsidR="00A36AF5" w:rsidRPr="009C4E1B" w:rsidRDefault="00A36AF5" w:rsidP="00A36AF5">
      <w:pPr>
        <w:pStyle w:val="BodyText"/>
        <w:rPr>
          <w:lang w:val="en-US"/>
        </w:rPr>
      </w:pPr>
    </w:p>
    <w:p w14:paraId="517117A2" w14:textId="4E39BE36" w:rsidR="00A36AF5" w:rsidRPr="001E3152" w:rsidRDefault="00107628" w:rsidP="00A36AF5">
      <w:pPr>
        <w:pStyle w:val="Heading2"/>
        <w:spacing w:before="0" w:line="360" w:lineRule="auto"/>
        <w:ind w:left="3686"/>
        <w:rPr>
          <w:rFonts w:cs="Arial"/>
          <w:color w:val="000000" w:themeColor="text1"/>
          <w:sz w:val="32"/>
          <w:szCs w:val="32"/>
          <w:lang w:val="en-US"/>
        </w:rPr>
      </w:pPr>
      <w:hyperlink r:id="rId158" w:history="1">
        <w:r w:rsidR="00A36AF5" w:rsidRPr="001E3152">
          <w:rPr>
            <w:rStyle w:val="Hyperlink"/>
            <w:rFonts w:eastAsiaTheme="majorEastAsia" w:cs="Arial"/>
            <w:sz w:val="32"/>
            <w:szCs w:val="32"/>
            <w:u w:val="none"/>
            <w:lang w:val="en-US"/>
          </w:rPr>
          <w:t>humanrights@justice.govt.nz</w:t>
        </w:r>
      </w:hyperlink>
      <w:r w:rsidR="00A36AF5" w:rsidRPr="001E3152">
        <w:rPr>
          <w:rFonts w:eastAsiaTheme="majorEastAsia" w:cs="Arial"/>
          <w:color w:val="000000" w:themeColor="text1"/>
          <w:sz w:val="32"/>
          <w:szCs w:val="32"/>
          <w:lang w:val="en-US"/>
        </w:rPr>
        <w:t xml:space="preserve"> </w:t>
      </w:r>
    </w:p>
    <w:p w14:paraId="419E9CB5" w14:textId="77777777" w:rsidR="00A36AF5" w:rsidRDefault="00A36AF5">
      <w:pPr>
        <w:spacing w:before="0" w:line="240" w:lineRule="auto"/>
        <w:rPr>
          <w:rFonts w:eastAsia="Times New Roman" w:cs="Arial"/>
          <w:color w:val="000000" w:themeColor="text1"/>
          <w:sz w:val="32"/>
          <w:szCs w:val="32"/>
          <w:lang w:eastAsia="en-NZ"/>
        </w:rPr>
      </w:pPr>
    </w:p>
    <w:p w14:paraId="1DAABF75" w14:textId="3D069C15" w:rsidR="00437AF6" w:rsidRPr="00411F56" w:rsidRDefault="00437AF6" w:rsidP="00516749">
      <w:pPr>
        <w:pStyle w:val="BodyText"/>
        <w:numPr>
          <w:ilvl w:val="0"/>
          <w:numId w:val="18"/>
        </w:numPr>
        <w:spacing w:before="0" w:line="360" w:lineRule="auto"/>
        <w:ind w:left="4253" w:hanging="567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 w:rsidRPr="00411F56">
        <w:rPr>
          <w:rFonts w:cs="Arial"/>
          <w:color w:val="000000" w:themeColor="text1"/>
          <w:sz w:val="32"/>
          <w:szCs w:val="32"/>
          <w:highlight w:val="cyan"/>
          <w:lang w:val="en-US"/>
        </w:rPr>
        <w:br w:type="page"/>
      </w:r>
    </w:p>
    <w:p w14:paraId="14D2F056" w14:textId="423B51CE" w:rsidR="00437AF6" w:rsidRPr="00A46D7F" w:rsidRDefault="00B07737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 w:val="32"/>
          <w:szCs w:val="32"/>
          <w:lang w:eastAsia="en-NZ"/>
        </w:rPr>
      </w:pPr>
      <w:r>
        <w:rPr>
          <w:rFonts w:cs="Arial"/>
          <w:b/>
          <w:bCs/>
          <w:noProof/>
          <w:sz w:val="52"/>
          <w:szCs w:val="52"/>
          <w:lang w:eastAsia="en-NZ"/>
        </w:rPr>
        <w:lastRenderedPageBreak/>
        <w:drawing>
          <wp:anchor distT="0" distB="0" distL="114300" distR="114300" simplePos="0" relativeHeight="252039168" behindDoc="0" locked="0" layoutInCell="1" allowOverlap="1" wp14:anchorId="458ECD89" wp14:editId="20FB0BFD">
            <wp:simplePos x="0" y="0"/>
            <wp:positionH relativeFrom="column">
              <wp:posOffset>-157480</wp:posOffset>
            </wp:positionH>
            <wp:positionV relativeFrom="page">
              <wp:posOffset>838200</wp:posOffset>
            </wp:positionV>
            <wp:extent cx="2095500" cy="778510"/>
            <wp:effectExtent l="0" t="0" r="0" b="2540"/>
            <wp:wrapSquare wrapText="bothSides"/>
            <wp:docPr id="471" name="Picture 47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D7F">
        <w:rPr>
          <w:rFonts w:eastAsia="Times New Roman" w:cs="Arial"/>
          <w:noProof/>
          <w:color w:val="000000" w:themeColor="text1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0D70EFB" wp14:editId="5A079C9C">
                <wp:simplePos x="0" y="0"/>
                <wp:positionH relativeFrom="column">
                  <wp:posOffset>-443230</wp:posOffset>
                </wp:positionH>
                <wp:positionV relativeFrom="paragraph">
                  <wp:posOffset>-297757</wp:posOffset>
                </wp:positionV>
                <wp:extent cx="6483927" cy="9085176"/>
                <wp:effectExtent l="0" t="0" r="12700" b="2095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927" cy="908517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1FDD5" id="Rectangle 214" o:spid="_x0000_s1026" style="position:absolute;margin-left:-34.9pt;margin-top:-23.45pt;width:510.55pt;height:715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" filled="f" strokecolor="#12172f [1604]" strokeweight="2pt"/>
            </w:pict>
          </mc:Fallback>
        </mc:AlternateContent>
      </w:r>
      <w:r w:rsidR="00437AF6" w:rsidRPr="00A46D7F">
        <w:rPr>
          <w:rFonts w:eastAsia="Times New Roman" w:cs="Arial"/>
          <w:color w:val="000000" w:themeColor="text1"/>
          <w:sz w:val="32"/>
          <w:szCs w:val="32"/>
        </w:rPr>
        <w:t xml:space="preserve">This information has been written by the Ministry of Justice. </w:t>
      </w:r>
    </w:p>
    <w:p w14:paraId="1D977FC1" w14:textId="77777777" w:rsidR="00A46D7F" w:rsidRPr="00A46D7F" w:rsidRDefault="00A46D7F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 w:val="26"/>
          <w:szCs w:val="32"/>
        </w:rPr>
      </w:pPr>
    </w:p>
    <w:p w14:paraId="7B5AD4CD" w14:textId="11E66A93" w:rsidR="00437AF6" w:rsidRPr="00A46D7F" w:rsidRDefault="00437AF6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 w:val="26"/>
          <w:szCs w:val="32"/>
        </w:rPr>
      </w:pPr>
      <w:r w:rsidRPr="00A46D7F">
        <w:rPr>
          <w:rFonts w:ascii="Calibri" w:hAnsi="Calibri" w:cs="Calibri"/>
          <w:noProof/>
          <w:color w:val="000000" w:themeColor="text1"/>
          <w:sz w:val="16"/>
          <w:lang w:eastAsia="en-NZ"/>
        </w:rPr>
        <w:drawing>
          <wp:anchor distT="0" distB="0" distL="114300" distR="114300" simplePos="0" relativeHeight="251764736" behindDoc="0" locked="0" layoutInCell="1" allowOverlap="1" wp14:anchorId="6619E430" wp14:editId="710FF33F">
            <wp:simplePos x="0" y="0"/>
            <wp:positionH relativeFrom="column">
              <wp:posOffset>156845</wp:posOffset>
            </wp:positionH>
            <wp:positionV relativeFrom="paragraph">
              <wp:posOffset>147320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95" name="Picture 95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2BA33" w14:textId="77777777" w:rsidR="00437AF6" w:rsidRPr="00A46D7F" w:rsidRDefault="00437AF6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 w:val="32"/>
          <w:szCs w:val="32"/>
        </w:rPr>
      </w:pPr>
      <w:r w:rsidRPr="00A46D7F">
        <w:rPr>
          <w:rFonts w:eastAsia="Times New Roman" w:cs="Arial"/>
          <w:color w:val="000000" w:themeColor="text1"/>
          <w:sz w:val="32"/>
          <w:szCs w:val="32"/>
        </w:rPr>
        <w:t xml:space="preserve">It has been translated into Easy Read by the Make It Easy service of People First New Zealand Inc. </w:t>
      </w:r>
      <w:proofErr w:type="spellStart"/>
      <w:r w:rsidRPr="00A46D7F">
        <w:rPr>
          <w:rFonts w:eastAsia="Times New Roman" w:cs="Arial"/>
          <w:color w:val="000000" w:themeColor="text1"/>
          <w:sz w:val="32"/>
          <w:szCs w:val="32"/>
        </w:rPr>
        <w:t>Ngā</w:t>
      </w:r>
      <w:proofErr w:type="spellEnd"/>
      <w:r w:rsidRPr="00A46D7F">
        <w:rPr>
          <w:rFonts w:eastAsia="Times New Roman" w:cs="Arial"/>
          <w:color w:val="000000" w:themeColor="text1"/>
          <w:sz w:val="32"/>
          <w:szCs w:val="32"/>
        </w:rPr>
        <w:t xml:space="preserve"> </w:t>
      </w:r>
      <w:proofErr w:type="spellStart"/>
      <w:r w:rsidRPr="00A46D7F">
        <w:rPr>
          <w:rFonts w:eastAsia="Times New Roman" w:cs="Arial"/>
          <w:color w:val="000000" w:themeColor="text1"/>
          <w:sz w:val="32"/>
          <w:szCs w:val="32"/>
        </w:rPr>
        <w:t>Tāngata</w:t>
      </w:r>
      <w:proofErr w:type="spellEnd"/>
      <w:r w:rsidRPr="00A46D7F">
        <w:rPr>
          <w:rFonts w:eastAsia="Times New Roman" w:cs="Arial"/>
          <w:color w:val="000000" w:themeColor="text1"/>
          <w:sz w:val="32"/>
          <w:szCs w:val="32"/>
        </w:rPr>
        <w:t xml:space="preserve"> </w:t>
      </w:r>
      <w:proofErr w:type="spellStart"/>
      <w:r w:rsidRPr="00A46D7F">
        <w:rPr>
          <w:rFonts w:eastAsia="Times New Roman" w:cs="Arial"/>
          <w:color w:val="000000" w:themeColor="text1"/>
          <w:sz w:val="32"/>
          <w:szCs w:val="32"/>
        </w:rPr>
        <w:t>Tuatahi</w:t>
      </w:r>
      <w:proofErr w:type="spellEnd"/>
      <w:r w:rsidRPr="00A46D7F">
        <w:rPr>
          <w:rFonts w:eastAsia="Times New Roman" w:cs="Arial"/>
          <w:color w:val="000000" w:themeColor="text1"/>
          <w:sz w:val="32"/>
          <w:szCs w:val="32"/>
        </w:rPr>
        <w:t>.</w:t>
      </w:r>
    </w:p>
    <w:p w14:paraId="580CC67C" w14:textId="77777777" w:rsidR="00A46D7F" w:rsidRPr="00A46D7F" w:rsidRDefault="00A46D7F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 w:val="26"/>
        </w:rPr>
      </w:pPr>
    </w:p>
    <w:p w14:paraId="0BCE2EF1" w14:textId="7394CD7F" w:rsidR="00437AF6" w:rsidRPr="00A46D7F" w:rsidRDefault="00A46D7F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 w:val="26"/>
        </w:rPr>
      </w:pPr>
      <w:r w:rsidRPr="00A46D7F">
        <w:rPr>
          <w:rFonts w:ascii="Calibri" w:hAnsi="Calibri" w:cs="Calibri"/>
          <w:noProof/>
          <w:color w:val="000000" w:themeColor="text1"/>
          <w:sz w:val="10"/>
          <w:szCs w:val="16"/>
          <w:lang w:eastAsia="en-NZ"/>
        </w:rPr>
        <w:drawing>
          <wp:anchor distT="0" distB="0" distL="114300" distR="114300" simplePos="0" relativeHeight="251760640" behindDoc="1" locked="0" layoutInCell="1" allowOverlap="1" wp14:anchorId="0A53E4E6" wp14:editId="0BF3AB48">
            <wp:simplePos x="0" y="0"/>
            <wp:positionH relativeFrom="page">
              <wp:posOffset>814070</wp:posOffset>
            </wp:positionH>
            <wp:positionV relativeFrom="paragraph">
              <wp:posOffset>392430</wp:posOffset>
            </wp:positionV>
            <wp:extent cx="1878965" cy="789305"/>
            <wp:effectExtent l="0" t="0" r="6985" b="0"/>
            <wp:wrapThrough wrapText="bothSides">
              <wp:wrapPolygon edited="0">
                <wp:start x="0" y="0"/>
                <wp:lineTo x="0" y="20853"/>
                <wp:lineTo x="21461" y="20853"/>
                <wp:lineTo x="21461" y="0"/>
                <wp:lineTo x="0" y="0"/>
              </wp:wrapPolygon>
            </wp:wrapThrough>
            <wp:docPr id="94" name="Picture 94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B830D" w14:textId="148AD7F1" w:rsidR="00437AF6" w:rsidRPr="00A46D7F" w:rsidRDefault="00437AF6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 w:val="32"/>
          <w:szCs w:val="32"/>
        </w:rPr>
      </w:pPr>
      <w:r w:rsidRPr="00A46D7F">
        <w:rPr>
          <w:rFonts w:eastAsia="Times New Roman" w:cs="Arial"/>
          <w:color w:val="000000" w:themeColor="text1"/>
          <w:sz w:val="32"/>
          <w:szCs w:val="32"/>
        </w:rPr>
        <w:t xml:space="preserve">The ideas in this document are not the ideas of People First New Zealand </w:t>
      </w:r>
      <w:r w:rsidR="000C481D">
        <w:rPr>
          <w:rFonts w:eastAsia="Times New Roman" w:cs="Arial"/>
          <w:color w:val="000000" w:themeColor="text1"/>
          <w:sz w:val="32"/>
          <w:szCs w:val="32"/>
        </w:rPr>
        <w:t xml:space="preserve">Inc. </w:t>
      </w:r>
      <w:proofErr w:type="spellStart"/>
      <w:r w:rsidRPr="00A46D7F">
        <w:rPr>
          <w:rFonts w:eastAsia="Times New Roman" w:cs="Arial"/>
          <w:color w:val="000000" w:themeColor="text1"/>
          <w:sz w:val="32"/>
          <w:szCs w:val="32"/>
        </w:rPr>
        <w:t>Ngā</w:t>
      </w:r>
      <w:proofErr w:type="spellEnd"/>
      <w:r w:rsidRPr="00A46D7F">
        <w:rPr>
          <w:rFonts w:eastAsia="Times New Roman" w:cs="Arial"/>
          <w:color w:val="000000" w:themeColor="text1"/>
          <w:sz w:val="32"/>
          <w:szCs w:val="32"/>
        </w:rPr>
        <w:t xml:space="preserve"> </w:t>
      </w:r>
      <w:proofErr w:type="spellStart"/>
      <w:r w:rsidRPr="00A46D7F">
        <w:rPr>
          <w:rFonts w:eastAsia="Times New Roman" w:cs="Arial"/>
          <w:color w:val="000000" w:themeColor="text1"/>
          <w:sz w:val="32"/>
          <w:szCs w:val="32"/>
        </w:rPr>
        <w:t>Tāngata</w:t>
      </w:r>
      <w:proofErr w:type="spellEnd"/>
      <w:r w:rsidRPr="00A46D7F">
        <w:rPr>
          <w:rFonts w:eastAsia="Times New Roman" w:cs="Arial"/>
          <w:color w:val="000000" w:themeColor="text1"/>
          <w:sz w:val="32"/>
          <w:szCs w:val="32"/>
        </w:rPr>
        <w:t xml:space="preserve"> </w:t>
      </w:r>
      <w:proofErr w:type="spellStart"/>
      <w:r w:rsidRPr="00A46D7F">
        <w:rPr>
          <w:rFonts w:eastAsia="Times New Roman" w:cs="Arial"/>
          <w:color w:val="000000" w:themeColor="text1"/>
          <w:sz w:val="32"/>
          <w:szCs w:val="32"/>
        </w:rPr>
        <w:t>Tuatahi</w:t>
      </w:r>
      <w:proofErr w:type="spellEnd"/>
      <w:r w:rsidRPr="00A46D7F">
        <w:rPr>
          <w:rFonts w:eastAsia="Times New Roman" w:cs="Arial"/>
          <w:color w:val="000000" w:themeColor="text1"/>
          <w:sz w:val="32"/>
          <w:szCs w:val="32"/>
        </w:rPr>
        <w:t>.</w:t>
      </w:r>
    </w:p>
    <w:p w14:paraId="7D2765CD" w14:textId="760A184B" w:rsidR="00A46D7F" w:rsidRPr="00A46D7F" w:rsidRDefault="00A46D7F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 w:val="26"/>
          <w:szCs w:val="32"/>
        </w:rPr>
      </w:pPr>
      <w:r w:rsidRPr="00A46D7F">
        <w:rPr>
          <w:rFonts w:ascii="Calibri" w:hAnsi="Calibri" w:cs="Calibri"/>
          <w:noProof/>
          <w:color w:val="000000" w:themeColor="text1"/>
          <w:sz w:val="16"/>
          <w:lang w:eastAsia="en-NZ"/>
        </w:rPr>
        <w:drawing>
          <wp:anchor distT="0" distB="0" distL="114300" distR="114300" simplePos="0" relativeHeight="251761664" behindDoc="1" locked="0" layoutInCell="1" allowOverlap="1" wp14:anchorId="4F810EC4" wp14:editId="1DFE9225">
            <wp:simplePos x="0" y="0"/>
            <wp:positionH relativeFrom="margin">
              <wp:posOffset>151130</wp:posOffset>
            </wp:positionH>
            <wp:positionV relativeFrom="paragraph">
              <wp:posOffset>248285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93" name="Picture 93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9013" w14:textId="44D9E3EF" w:rsidR="00437AF6" w:rsidRPr="00A46D7F" w:rsidRDefault="00437AF6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 w:val="26"/>
          <w:szCs w:val="32"/>
        </w:rPr>
      </w:pPr>
    </w:p>
    <w:p w14:paraId="3516D03E" w14:textId="7B78AE8B" w:rsidR="00437AF6" w:rsidRPr="00A46D7F" w:rsidRDefault="00437AF6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 w:val="32"/>
          <w:szCs w:val="32"/>
        </w:rPr>
      </w:pPr>
      <w:r w:rsidRPr="00A46D7F">
        <w:rPr>
          <w:rFonts w:ascii="Calibri" w:hAnsi="Calibri" w:cs="Calibri"/>
          <w:noProof/>
          <w:color w:val="000000" w:themeColor="text1"/>
          <w:lang w:eastAsia="en-NZ"/>
        </w:rPr>
        <w:drawing>
          <wp:anchor distT="0" distB="0" distL="114300" distR="114300" simplePos="0" relativeHeight="251762688" behindDoc="0" locked="0" layoutInCell="1" allowOverlap="1" wp14:anchorId="25204C6C" wp14:editId="4A3956A1">
            <wp:simplePos x="0" y="0"/>
            <wp:positionH relativeFrom="page">
              <wp:posOffset>897255</wp:posOffset>
            </wp:positionH>
            <wp:positionV relativeFrom="paragraph">
              <wp:posOffset>305204</wp:posOffset>
            </wp:positionV>
            <wp:extent cx="1533525" cy="1533525"/>
            <wp:effectExtent l="0" t="0" r="0" b="0"/>
            <wp:wrapNone/>
            <wp:docPr id="92" name="Picture 92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7F">
        <w:rPr>
          <w:rFonts w:eastAsia="Times New Roman" w:cs="Arial"/>
          <w:color w:val="000000" w:themeColor="text1"/>
          <w:sz w:val="32"/>
          <w:szCs w:val="32"/>
        </w:rPr>
        <w:t>Make It Easy uses images from:</w:t>
      </w:r>
    </w:p>
    <w:p w14:paraId="473F9BDC" w14:textId="77777777" w:rsidR="00437AF6" w:rsidRPr="00A46D7F" w:rsidRDefault="00437AF6" w:rsidP="00A46D7F">
      <w:pPr>
        <w:spacing w:before="0" w:line="360" w:lineRule="auto"/>
        <w:ind w:left="3600"/>
        <w:rPr>
          <w:rFonts w:eastAsia="Times New Roman" w:cs="Arial"/>
          <w:color w:val="000000" w:themeColor="text1"/>
          <w:szCs w:val="32"/>
        </w:rPr>
      </w:pPr>
    </w:p>
    <w:p w14:paraId="6E4B2FBE" w14:textId="77777777" w:rsidR="00437AF6" w:rsidRPr="00A46D7F" w:rsidRDefault="00437AF6" w:rsidP="00516749">
      <w:pPr>
        <w:pStyle w:val="ListParagraph"/>
        <w:numPr>
          <w:ilvl w:val="0"/>
          <w:numId w:val="21"/>
        </w:numPr>
        <w:spacing w:before="0" w:line="360" w:lineRule="auto"/>
        <w:ind w:left="3960"/>
        <w:rPr>
          <w:rFonts w:eastAsia="Times New Roman" w:cs="Arial"/>
          <w:color w:val="000000" w:themeColor="text1"/>
          <w:sz w:val="32"/>
          <w:szCs w:val="32"/>
        </w:rPr>
      </w:pPr>
      <w:r w:rsidRPr="00A46D7F">
        <w:rPr>
          <w:rFonts w:eastAsia="Times New Roman" w:cs="Arial"/>
          <w:color w:val="000000" w:themeColor="text1"/>
          <w:sz w:val="32"/>
          <w:szCs w:val="32"/>
        </w:rPr>
        <w:t>Changepeople.org</w:t>
      </w:r>
    </w:p>
    <w:p w14:paraId="557390A5" w14:textId="77777777" w:rsidR="00437AF6" w:rsidRPr="00A46D7F" w:rsidRDefault="00437AF6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Cs w:val="32"/>
        </w:rPr>
      </w:pPr>
    </w:p>
    <w:p w14:paraId="4D80F743" w14:textId="234D4FE7" w:rsidR="00437AF6" w:rsidRPr="00A46D7F" w:rsidRDefault="00437AF6" w:rsidP="00516749">
      <w:pPr>
        <w:pStyle w:val="ListParagraph"/>
        <w:numPr>
          <w:ilvl w:val="0"/>
          <w:numId w:val="21"/>
        </w:numPr>
        <w:spacing w:before="0" w:line="360" w:lineRule="auto"/>
        <w:ind w:left="3960"/>
        <w:rPr>
          <w:rFonts w:eastAsia="Times New Roman" w:cs="Arial"/>
          <w:color w:val="000000" w:themeColor="text1"/>
          <w:sz w:val="32"/>
          <w:szCs w:val="32"/>
        </w:rPr>
      </w:pPr>
      <w:r w:rsidRPr="00A46D7F">
        <w:rPr>
          <w:rFonts w:eastAsia="Times New Roman" w:cs="Arial"/>
          <w:color w:val="000000" w:themeColor="text1"/>
          <w:sz w:val="32"/>
          <w:szCs w:val="32"/>
        </w:rPr>
        <w:t>Photosymbols.com</w:t>
      </w:r>
    </w:p>
    <w:p w14:paraId="679A9FB4" w14:textId="4FCFD8D7" w:rsidR="00437AF6" w:rsidRPr="00A46D7F" w:rsidRDefault="00A46D7F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Cs w:val="32"/>
        </w:rPr>
      </w:pPr>
      <w:r w:rsidRPr="00A46D7F">
        <w:rPr>
          <w:rFonts w:ascii="Calibri" w:hAnsi="Calibri" w:cs="Calibri"/>
          <w:noProof/>
          <w:color w:val="000000" w:themeColor="text1"/>
          <w:lang w:eastAsia="en-NZ"/>
        </w:rPr>
        <w:drawing>
          <wp:anchor distT="0" distB="0" distL="114300" distR="114300" simplePos="0" relativeHeight="251763712" behindDoc="1" locked="0" layoutInCell="1" allowOverlap="1" wp14:anchorId="63208F31" wp14:editId="14BD3961">
            <wp:simplePos x="0" y="0"/>
            <wp:positionH relativeFrom="margin">
              <wp:posOffset>335280</wp:posOffset>
            </wp:positionH>
            <wp:positionV relativeFrom="paragraph">
              <wp:posOffset>123305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91" name="Picture 91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987B" w14:textId="2D8AEF66" w:rsidR="00437AF6" w:rsidRPr="00A46D7F" w:rsidRDefault="00437AF6" w:rsidP="00516749">
      <w:pPr>
        <w:pStyle w:val="ListParagraph"/>
        <w:numPr>
          <w:ilvl w:val="0"/>
          <w:numId w:val="21"/>
        </w:numPr>
        <w:spacing w:before="0" w:line="360" w:lineRule="auto"/>
        <w:ind w:left="3960"/>
        <w:rPr>
          <w:rFonts w:eastAsia="Times New Roman" w:cs="Arial"/>
          <w:color w:val="000000" w:themeColor="text1"/>
          <w:sz w:val="32"/>
          <w:szCs w:val="32"/>
        </w:rPr>
      </w:pPr>
      <w:r w:rsidRPr="00A46D7F">
        <w:rPr>
          <w:rFonts w:eastAsia="Times New Roman" w:cs="Arial"/>
          <w:color w:val="000000" w:themeColor="text1"/>
          <w:sz w:val="32"/>
          <w:szCs w:val="32"/>
        </w:rPr>
        <w:t>Sam Corliss</w:t>
      </w:r>
      <w:r w:rsidR="000C481D">
        <w:rPr>
          <w:rFonts w:eastAsia="Times New Roman" w:cs="Arial"/>
          <w:color w:val="000000" w:themeColor="text1"/>
          <w:sz w:val="32"/>
          <w:szCs w:val="32"/>
        </w:rPr>
        <w:t>.</w:t>
      </w:r>
    </w:p>
    <w:p w14:paraId="02FF633B" w14:textId="77777777" w:rsidR="00437AF6" w:rsidRPr="00A46D7F" w:rsidRDefault="00437AF6" w:rsidP="00A46D7F">
      <w:pPr>
        <w:spacing w:before="0" w:line="360" w:lineRule="auto"/>
        <w:ind w:left="3544"/>
        <w:rPr>
          <w:rFonts w:eastAsia="Times New Roman" w:cs="Arial"/>
          <w:color w:val="000000" w:themeColor="text1"/>
          <w:sz w:val="26"/>
          <w:szCs w:val="26"/>
        </w:rPr>
      </w:pPr>
    </w:p>
    <w:p w14:paraId="1FDE46E6" w14:textId="77777777" w:rsidR="00437AF6" w:rsidRPr="00A46D7F" w:rsidRDefault="00437AF6" w:rsidP="00A46D7F">
      <w:pPr>
        <w:spacing w:before="0" w:line="360" w:lineRule="auto"/>
        <w:ind w:left="3402"/>
        <w:rPr>
          <w:rFonts w:cs="Arial"/>
          <w:color w:val="000000" w:themeColor="text1"/>
          <w:sz w:val="26"/>
          <w:szCs w:val="26"/>
        </w:rPr>
      </w:pPr>
    </w:p>
    <w:p w14:paraId="51ACFDA1" w14:textId="5D936A31" w:rsidR="008A7516" w:rsidRPr="00A46D7F" w:rsidRDefault="00437AF6" w:rsidP="00A46D7F">
      <w:pPr>
        <w:spacing w:before="0" w:line="360" w:lineRule="auto"/>
        <w:ind w:left="3402"/>
        <w:rPr>
          <w:rFonts w:cs="Arial"/>
          <w:bCs/>
          <w:color w:val="000000" w:themeColor="text1"/>
          <w:sz w:val="32"/>
          <w:szCs w:val="32"/>
          <w:lang w:val="en-US"/>
        </w:rPr>
      </w:pPr>
      <w:r w:rsidRPr="00A46D7F">
        <w:rPr>
          <w:rFonts w:ascii="Calibri" w:hAnsi="Calibri" w:cs="Calibri"/>
          <w:noProof/>
          <w:color w:val="000000" w:themeColor="text1"/>
          <w:lang w:eastAsia="en-NZ"/>
        </w:rPr>
        <w:drawing>
          <wp:anchor distT="0" distB="0" distL="114300" distR="114300" simplePos="0" relativeHeight="251766784" behindDoc="0" locked="0" layoutInCell="1" allowOverlap="1" wp14:anchorId="73224156" wp14:editId="3A4EFE61">
            <wp:simplePos x="0" y="0"/>
            <wp:positionH relativeFrom="column">
              <wp:posOffset>461645</wp:posOffset>
            </wp:positionH>
            <wp:positionV relativeFrom="paragraph">
              <wp:posOffset>226003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D7F">
        <w:rPr>
          <w:rFonts w:ascii="Calibri" w:hAnsi="Calibri" w:cs="Calibri"/>
          <w:noProof/>
          <w:color w:val="000000" w:themeColor="text1"/>
          <w:lang w:eastAsia="en-NZ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43167B9" wp14:editId="0381954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47115"/>
                <wp:effectExtent l="0" t="0" r="0" b="0"/>
                <wp:wrapSquare wrapText="bothSides"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4D1D6" w14:textId="77777777" w:rsidR="001E3152" w:rsidRDefault="001E3152" w:rsidP="00437AF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3167B9"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left:0;text-align:left;margin-left:19.65pt;margin-top:18.75pt;width:55.6pt;height:82.45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" stroked="f">
                <v:textbox style="mso-fit-shape-to-text:t">
                  <w:txbxContent>
                    <w:p w14:paraId="7664D1D6" w14:textId="77777777" w:rsidR="001E3152" w:rsidRDefault="001E3152" w:rsidP="00437AF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46D7F">
        <w:rPr>
          <w:rFonts w:cs="Arial"/>
          <w:color w:val="000000" w:themeColor="text1"/>
          <w:sz w:val="32"/>
          <w:szCs w:val="32"/>
        </w:rPr>
        <w:t>All images used in this Easy Read document are subject to copyright rules and cannot be used without permission.</w:t>
      </w:r>
    </w:p>
    <w:sectPr w:rsidR="008A7516" w:rsidRPr="00A46D7F" w:rsidSect="00DC20C9">
      <w:footerReference w:type="default" r:id="rId164"/>
      <w:pgSz w:w="11906" w:h="16838"/>
      <w:pgMar w:top="1418" w:right="1418" w:bottom="1134" w:left="1418" w:header="1134" w:footer="567" w:gutter="0"/>
      <w:pgBorders w:display="firstPage" w:offsetFrom="page">
        <w:top w:val="single" w:sz="48" w:space="24" w:color="548DD4" w:themeColor="text2" w:themeTint="99"/>
        <w:left w:val="single" w:sz="48" w:space="24" w:color="548DD4" w:themeColor="text2" w:themeTint="99"/>
        <w:bottom w:val="single" w:sz="48" w:space="24" w:color="548DD4" w:themeColor="text2" w:themeTint="99"/>
        <w:right w:val="single" w:sz="48" w:space="24" w:color="548DD4" w:themeColor="text2" w:themeTint="99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92EE3F" w16cex:dateUtc="2021-07-09T03:48:00Z"/>
  <w16cex:commentExtensible w16cex:durableId="2492EE7A" w16cex:dateUtc="2021-07-09T03:49:00Z"/>
  <w16cex:commentExtensible w16cex:durableId="2492EF32" w16cex:dateUtc="2021-07-09T03:52:00Z"/>
  <w16cex:commentExtensible w16cex:durableId="2492EF8F" w16cex:dateUtc="2021-07-09T03:53:00Z"/>
  <w16cex:commentExtensible w16cex:durableId="2492EFFB" w16cex:dateUtc="2021-07-09T03:55:00Z"/>
  <w16cex:commentExtensible w16cex:durableId="2492F03C" w16cex:dateUtc="2021-07-09T03:56:00Z"/>
  <w16cex:commentExtensible w16cex:durableId="2492F106" w16cex:dateUtc="2021-07-09T04:00:00Z"/>
  <w16cex:commentExtensible w16cex:durableId="2492F0F8" w16cex:dateUtc="2021-07-09T03:59:00Z"/>
  <w16cex:commentExtensible w16cex:durableId="2492F0CD" w16cex:dateUtc="2021-07-09T03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F685F" w14:textId="77777777" w:rsidR="001E3152" w:rsidRDefault="001E3152" w:rsidP="00F90A7A">
      <w:r>
        <w:separator/>
      </w:r>
    </w:p>
    <w:p w14:paraId="6583EAA3" w14:textId="77777777" w:rsidR="001E3152" w:rsidRDefault="001E3152" w:rsidP="00F90A7A"/>
  </w:endnote>
  <w:endnote w:type="continuationSeparator" w:id="0">
    <w:p w14:paraId="31CB497A" w14:textId="77777777" w:rsidR="001E3152" w:rsidRDefault="001E3152" w:rsidP="00F90A7A">
      <w:r>
        <w:continuationSeparator/>
      </w:r>
    </w:p>
    <w:p w14:paraId="5ECEAE80" w14:textId="77777777" w:rsidR="001E3152" w:rsidRDefault="001E3152" w:rsidP="00F90A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Narrow Light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8188495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B5DFFF8" w14:textId="75FBB443" w:rsidR="001E3152" w:rsidRPr="003A12CC" w:rsidRDefault="001E3152">
        <w:pPr>
          <w:pStyle w:val="Footer"/>
          <w:jc w:val="right"/>
          <w:rPr>
            <w:sz w:val="28"/>
            <w:szCs w:val="28"/>
          </w:rPr>
        </w:pPr>
        <w:r w:rsidRPr="003A12CC">
          <w:rPr>
            <w:sz w:val="28"/>
            <w:szCs w:val="28"/>
          </w:rPr>
          <w:fldChar w:fldCharType="begin"/>
        </w:r>
        <w:r w:rsidRPr="003A12CC">
          <w:rPr>
            <w:sz w:val="28"/>
            <w:szCs w:val="28"/>
          </w:rPr>
          <w:instrText xml:space="preserve"> PAGE   \* MERGEFORMAT </w:instrText>
        </w:r>
        <w:r w:rsidRPr="003A12CC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5</w:t>
        </w:r>
        <w:r w:rsidRPr="003A12CC">
          <w:rPr>
            <w:noProof/>
            <w:sz w:val="28"/>
            <w:szCs w:val="28"/>
          </w:rPr>
          <w:fldChar w:fldCharType="end"/>
        </w:r>
      </w:p>
    </w:sdtContent>
  </w:sdt>
  <w:p w14:paraId="20E98725" w14:textId="513C03F5" w:rsidR="001E3152" w:rsidRPr="00A23F55" w:rsidRDefault="001E3152" w:rsidP="00F90A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9A7B5" w14:textId="77777777" w:rsidR="001E3152" w:rsidRDefault="001E3152" w:rsidP="00F90A7A"/>
  </w:footnote>
  <w:footnote w:type="continuationSeparator" w:id="0">
    <w:p w14:paraId="0548C42C" w14:textId="77777777" w:rsidR="001E3152" w:rsidRDefault="001E3152" w:rsidP="00F90A7A">
      <w:r>
        <w:continuationSeparator/>
      </w:r>
    </w:p>
    <w:p w14:paraId="539A8BE6" w14:textId="77777777" w:rsidR="001E3152" w:rsidRDefault="001E3152" w:rsidP="00F90A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143A6B20"/>
    <w:lvl w:ilvl="0">
      <w:start w:val="1"/>
      <w:numFmt w:val="lowerLetter"/>
      <w:pStyle w:val="ListNumber2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EF1237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01A247E"/>
    <w:multiLevelType w:val="hybridMultilevel"/>
    <w:tmpl w:val="B7B64568"/>
    <w:lvl w:ilvl="0" w:tplc="0E9CBEA6">
      <w:start w:val="1"/>
      <w:numFmt w:val="bullet"/>
      <w:pStyle w:val="Table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1693F"/>
    <w:multiLevelType w:val="hybridMultilevel"/>
    <w:tmpl w:val="9E14E4E0"/>
    <w:lvl w:ilvl="0" w:tplc="F9A4CAA4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3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6FC2B4B"/>
    <w:multiLevelType w:val="hybridMultilevel"/>
    <w:tmpl w:val="2D1C0A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97800C1"/>
    <w:multiLevelType w:val="hybridMultilevel"/>
    <w:tmpl w:val="397E0B1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0B323251"/>
    <w:multiLevelType w:val="multilevel"/>
    <w:tmpl w:val="6CE4E394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▪"/>
      <w:lvlJc w:val="left"/>
      <w:pPr>
        <w:ind w:left="1071" w:hanging="357"/>
      </w:pPr>
      <w:rPr>
        <w:rFonts w:ascii="Courier New" w:hAnsi="Courier New" w:hint="default"/>
        <w:color w:val="000000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19701F2D"/>
    <w:multiLevelType w:val="hybridMultilevel"/>
    <w:tmpl w:val="8F8689F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8" w15:restartNumberingAfterBreak="0">
    <w:nsid w:val="20187587"/>
    <w:multiLevelType w:val="hybridMultilevel"/>
    <w:tmpl w:val="02A256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51146E0"/>
    <w:multiLevelType w:val="hybridMultilevel"/>
    <w:tmpl w:val="C4629A2C"/>
    <w:lvl w:ilvl="0" w:tplc="B07294CC">
      <w:start w:val="1"/>
      <w:numFmt w:val="bullet"/>
      <w:pStyle w:val="Tablebullet2"/>
      <w:lvlText w:val="–"/>
      <w:lvlJc w:val="left"/>
      <w:pPr>
        <w:ind w:left="454" w:hanging="227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E4EF4"/>
    <w:multiLevelType w:val="hybridMultilevel"/>
    <w:tmpl w:val="ADF4D5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CD516B5"/>
    <w:multiLevelType w:val="hybridMultilevel"/>
    <w:tmpl w:val="A7EEEC24"/>
    <w:lvl w:ilvl="0" w:tplc="1A2C64D4">
      <w:start w:val="1"/>
      <w:numFmt w:val="lowerRoman"/>
      <w:pStyle w:val="ListNumber3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418BE"/>
    <w:multiLevelType w:val="multilevel"/>
    <w:tmpl w:val="EB76A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istlevel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7129C8"/>
    <w:multiLevelType w:val="hybridMultilevel"/>
    <w:tmpl w:val="4600DA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31575"/>
    <w:multiLevelType w:val="hybridMultilevel"/>
    <w:tmpl w:val="72BAB418"/>
    <w:lvl w:ilvl="0" w:tplc="9A86A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52163"/>
    <w:multiLevelType w:val="hybridMultilevel"/>
    <w:tmpl w:val="0A1292C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 w15:restartNumberingAfterBreak="0">
    <w:nsid w:val="3847499D"/>
    <w:multiLevelType w:val="hybridMultilevel"/>
    <w:tmpl w:val="7F648E8A"/>
    <w:lvl w:ilvl="0" w:tplc="7E28588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91F1F24"/>
    <w:multiLevelType w:val="hybridMultilevel"/>
    <w:tmpl w:val="D8329A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39AE0284"/>
    <w:multiLevelType w:val="hybridMultilevel"/>
    <w:tmpl w:val="51C0A0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D68B9"/>
    <w:multiLevelType w:val="hybridMultilevel"/>
    <w:tmpl w:val="A190870A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0CA5652"/>
    <w:multiLevelType w:val="hybridMultilevel"/>
    <w:tmpl w:val="8F4274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63326"/>
    <w:multiLevelType w:val="hybridMultilevel"/>
    <w:tmpl w:val="EC806C22"/>
    <w:lvl w:ilvl="0" w:tplc="1409000F">
      <w:start w:val="1"/>
      <w:numFmt w:val="decimal"/>
      <w:pStyle w:val="ListBullet41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B2EE8"/>
    <w:multiLevelType w:val="hybridMultilevel"/>
    <w:tmpl w:val="74962E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490C12C8"/>
    <w:multiLevelType w:val="hybridMultilevel"/>
    <w:tmpl w:val="4B740B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4B3B590D"/>
    <w:multiLevelType w:val="hybridMultilevel"/>
    <w:tmpl w:val="470CEC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053D2"/>
    <w:multiLevelType w:val="hybridMultilevel"/>
    <w:tmpl w:val="CF94E4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B0529"/>
    <w:multiLevelType w:val="hybridMultilevel"/>
    <w:tmpl w:val="6EA65B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581149E2"/>
    <w:multiLevelType w:val="hybridMultilevel"/>
    <w:tmpl w:val="7BE8D6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C5BF9"/>
    <w:multiLevelType w:val="hybridMultilevel"/>
    <w:tmpl w:val="402A13F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0" w15:restartNumberingAfterBreak="0">
    <w:nsid w:val="649D1CBD"/>
    <w:multiLevelType w:val="hybridMultilevel"/>
    <w:tmpl w:val="8A1A98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B559F"/>
    <w:multiLevelType w:val="hybridMultilevel"/>
    <w:tmpl w:val="FBBAC4D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2" w15:restartNumberingAfterBreak="0">
    <w:nsid w:val="681B1B9F"/>
    <w:multiLevelType w:val="hybridMultilevel"/>
    <w:tmpl w:val="C53C30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93EB1"/>
    <w:multiLevelType w:val="hybridMultilevel"/>
    <w:tmpl w:val="7B0E6B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74F64767"/>
    <w:multiLevelType w:val="hybridMultilevel"/>
    <w:tmpl w:val="18F00E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3"/>
  </w:num>
  <w:num w:numId="5">
    <w:abstractNumId w:val="2"/>
  </w:num>
  <w:num w:numId="6">
    <w:abstractNumId w:val="9"/>
  </w:num>
  <w:num w:numId="7">
    <w:abstractNumId w:val="22"/>
  </w:num>
  <w:num w:numId="8">
    <w:abstractNumId w:val="13"/>
  </w:num>
  <w:num w:numId="9">
    <w:abstractNumId w:val="1"/>
  </w:num>
  <w:num w:numId="10">
    <w:abstractNumId w:val="20"/>
  </w:num>
  <w:num w:numId="11">
    <w:abstractNumId w:val="34"/>
  </w:num>
  <w:num w:numId="12">
    <w:abstractNumId w:val="21"/>
  </w:num>
  <w:num w:numId="13">
    <w:abstractNumId w:val="30"/>
  </w:num>
  <w:num w:numId="14">
    <w:abstractNumId w:val="25"/>
  </w:num>
  <w:num w:numId="15">
    <w:abstractNumId w:val="10"/>
  </w:num>
  <w:num w:numId="16">
    <w:abstractNumId w:val="19"/>
  </w:num>
  <w:num w:numId="17">
    <w:abstractNumId w:val="28"/>
  </w:num>
  <w:num w:numId="18">
    <w:abstractNumId w:val="14"/>
  </w:num>
  <w:num w:numId="19">
    <w:abstractNumId w:val="15"/>
  </w:num>
  <w:num w:numId="20">
    <w:abstractNumId w:val="32"/>
  </w:num>
  <w:num w:numId="21">
    <w:abstractNumId w:val="11"/>
  </w:num>
  <w:num w:numId="22">
    <w:abstractNumId w:val="27"/>
  </w:num>
  <w:num w:numId="23">
    <w:abstractNumId w:val="8"/>
  </w:num>
  <w:num w:numId="24">
    <w:abstractNumId w:val="4"/>
  </w:num>
  <w:num w:numId="25">
    <w:abstractNumId w:val="24"/>
  </w:num>
  <w:num w:numId="26">
    <w:abstractNumId w:val="18"/>
  </w:num>
  <w:num w:numId="27">
    <w:abstractNumId w:val="5"/>
  </w:num>
  <w:num w:numId="28">
    <w:abstractNumId w:val="31"/>
  </w:num>
  <w:num w:numId="29">
    <w:abstractNumId w:val="33"/>
  </w:num>
  <w:num w:numId="30">
    <w:abstractNumId w:val="26"/>
  </w:num>
  <w:num w:numId="31">
    <w:abstractNumId w:val="17"/>
  </w:num>
  <w:num w:numId="32">
    <w:abstractNumId w:val="7"/>
  </w:num>
  <w:num w:numId="33">
    <w:abstractNumId w:val="23"/>
  </w:num>
  <w:num w:numId="34">
    <w:abstractNumId w:val="16"/>
  </w:num>
  <w:num w:numId="3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rawingGridVerticalSpacing w:val="284"/>
  <w:displayHorizontalDrawingGridEvery w:val="2"/>
  <w:characterSpacingControl w:val="doNotCompress"/>
  <w:hdrShapeDefaults>
    <o:shapedefaults v:ext="edit" spidmax="6145" style="mso-position-horizontal-relative:page;mso-position-vertical-relative:page;mso-width-relative:margin;mso-height-relative:margin;v-text-anchor:middle" fillcolor="#263e78" stroke="f">
      <v:fill color="#263e78"/>
      <v:stroke weight="2pt" on="f"/>
      <o:colormru v:ext="edit" colors="#0087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A16"/>
    <w:rsid w:val="0000101C"/>
    <w:rsid w:val="00001998"/>
    <w:rsid w:val="0000628F"/>
    <w:rsid w:val="0000788F"/>
    <w:rsid w:val="00007E8B"/>
    <w:rsid w:val="000135DA"/>
    <w:rsid w:val="00014A2C"/>
    <w:rsid w:val="00023B8A"/>
    <w:rsid w:val="0002761D"/>
    <w:rsid w:val="00027752"/>
    <w:rsid w:val="000359CA"/>
    <w:rsid w:val="00035A7C"/>
    <w:rsid w:val="00042E71"/>
    <w:rsid w:val="00045325"/>
    <w:rsid w:val="000455A5"/>
    <w:rsid w:val="000504D9"/>
    <w:rsid w:val="00060161"/>
    <w:rsid w:val="00064636"/>
    <w:rsid w:val="0006741B"/>
    <w:rsid w:val="000709C4"/>
    <w:rsid w:val="00073216"/>
    <w:rsid w:val="00082A63"/>
    <w:rsid w:val="00083144"/>
    <w:rsid w:val="0008791D"/>
    <w:rsid w:val="000902BF"/>
    <w:rsid w:val="00092C43"/>
    <w:rsid w:val="000933BB"/>
    <w:rsid w:val="00095540"/>
    <w:rsid w:val="000A0B58"/>
    <w:rsid w:val="000A0DEE"/>
    <w:rsid w:val="000A1C27"/>
    <w:rsid w:val="000A292C"/>
    <w:rsid w:val="000A294D"/>
    <w:rsid w:val="000A5950"/>
    <w:rsid w:val="000A613F"/>
    <w:rsid w:val="000A675D"/>
    <w:rsid w:val="000A6F0D"/>
    <w:rsid w:val="000B5378"/>
    <w:rsid w:val="000B7EF5"/>
    <w:rsid w:val="000C210C"/>
    <w:rsid w:val="000C25CF"/>
    <w:rsid w:val="000C39CC"/>
    <w:rsid w:val="000C481D"/>
    <w:rsid w:val="000D025C"/>
    <w:rsid w:val="000D18F2"/>
    <w:rsid w:val="000D1FAE"/>
    <w:rsid w:val="000E5E4A"/>
    <w:rsid w:val="000E7ADC"/>
    <w:rsid w:val="000F0C84"/>
    <w:rsid w:val="000F0EFD"/>
    <w:rsid w:val="000F1FCF"/>
    <w:rsid w:val="000F35D8"/>
    <w:rsid w:val="000F617E"/>
    <w:rsid w:val="000F7989"/>
    <w:rsid w:val="001000D2"/>
    <w:rsid w:val="00101440"/>
    <w:rsid w:val="001029D5"/>
    <w:rsid w:val="001052CB"/>
    <w:rsid w:val="00107628"/>
    <w:rsid w:val="001101DD"/>
    <w:rsid w:val="00110969"/>
    <w:rsid w:val="00110D10"/>
    <w:rsid w:val="001120E8"/>
    <w:rsid w:val="001141D9"/>
    <w:rsid w:val="001147A8"/>
    <w:rsid w:val="00117D48"/>
    <w:rsid w:val="00117E61"/>
    <w:rsid w:val="001212C0"/>
    <w:rsid w:val="001227F3"/>
    <w:rsid w:val="001377B4"/>
    <w:rsid w:val="00137E7F"/>
    <w:rsid w:val="001429D9"/>
    <w:rsid w:val="00144617"/>
    <w:rsid w:val="00144F9F"/>
    <w:rsid w:val="001472C3"/>
    <w:rsid w:val="00151491"/>
    <w:rsid w:val="00151631"/>
    <w:rsid w:val="00152690"/>
    <w:rsid w:val="00154C50"/>
    <w:rsid w:val="00156155"/>
    <w:rsid w:val="0016198D"/>
    <w:rsid w:val="0016368A"/>
    <w:rsid w:val="001703C9"/>
    <w:rsid w:val="0018027D"/>
    <w:rsid w:val="00180806"/>
    <w:rsid w:val="00180A53"/>
    <w:rsid w:val="00182030"/>
    <w:rsid w:val="00182DF0"/>
    <w:rsid w:val="00183680"/>
    <w:rsid w:val="00183903"/>
    <w:rsid w:val="00186B86"/>
    <w:rsid w:val="00193011"/>
    <w:rsid w:val="00195FA9"/>
    <w:rsid w:val="00197826"/>
    <w:rsid w:val="001A40C2"/>
    <w:rsid w:val="001B7E62"/>
    <w:rsid w:val="001C4C87"/>
    <w:rsid w:val="001C68C2"/>
    <w:rsid w:val="001D1B1A"/>
    <w:rsid w:val="001D46E6"/>
    <w:rsid w:val="001D6E8B"/>
    <w:rsid w:val="001E057C"/>
    <w:rsid w:val="001E189B"/>
    <w:rsid w:val="001E2FE6"/>
    <w:rsid w:val="001E3152"/>
    <w:rsid w:val="001E59B8"/>
    <w:rsid w:val="001F1F85"/>
    <w:rsid w:val="001F51F3"/>
    <w:rsid w:val="001F6790"/>
    <w:rsid w:val="002020C9"/>
    <w:rsid w:val="002038EA"/>
    <w:rsid w:val="00205CD6"/>
    <w:rsid w:val="00205FF9"/>
    <w:rsid w:val="00217F10"/>
    <w:rsid w:val="00222587"/>
    <w:rsid w:val="0023279F"/>
    <w:rsid w:val="00236DD3"/>
    <w:rsid w:val="00237B36"/>
    <w:rsid w:val="00240A65"/>
    <w:rsid w:val="0024372C"/>
    <w:rsid w:val="00251505"/>
    <w:rsid w:val="0025235A"/>
    <w:rsid w:val="00253E7F"/>
    <w:rsid w:val="00256A8B"/>
    <w:rsid w:val="00260C3D"/>
    <w:rsid w:val="002630B6"/>
    <w:rsid w:val="00265C6C"/>
    <w:rsid w:val="00266152"/>
    <w:rsid w:val="002705C4"/>
    <w:rsid w:val="00272810"/>
    <w:rsid w:val="00275A4C"/>
    <w:rsid w:val="002767A5"/>
    <w:rsid w:val="002819F3"/>
    <w:rsid w:val="00281E9A"/>
    <w:rsid w:val="002835C5"/>
    <w:rsid w:val="00294721"/>
    <w:rsid w:val="002951A6"/>
    <w:rsid w:val="002A26C6"/>
    <w:rsid w:val="002A2EB0"/>
    <w:rsid w:val="002A4D02"/>
    <w:rsid w:val="002B438C"/>
    <w:rsid w:val="002B49E0"/>
    <w:rsid w:val="002B507A"/>
    <w:rsid w:val="002B52FA"/>
    <w:rsid w:val="002B70EC"/>
    <w:rsid w:val="002C03B1"/>
    <w:rsid w:val="002C045D"/>
    <w:rsid w:val="002C1636"/>
    <w:rsid w:val="002C3AF2"/>
    <w:rsid w:val="002C4923"/>
    <w:rsid w:val="002D42A6"/>
    <w:rsid w:val="002D624E"/>
    <w:rsid w:val="002D7D17"/>
    <w:rsid w:val="002E48E0"/>
    <w:rsid w:val="002E524D"/>
    <w:rsid w:val="002E58E3"/>
    <w:rsid w:val="002E6312"/>
    <w:rsid w:val="002F2CDE"/>
    <w:rsid w:val="002F4D60"/>
    <w:rsid w:val="002F50AD"/>
    <w:rsid w:val="0030183B"/>
    <w:rsid w:val="00307898"/>
    <w:rsid w:val="00311B25"/>
    <w:rsid w:val="0031284B"/>
    <w:rsid w:val="00312D43"/>
    <w:rsid w:val="0031748D"/>
    <w:rsid w:val="003221F0"/>
    <w:rsid w:val="00322786"/>
    <w:rsid w:val="00322AAD"/>
    <w:rsid w:val="00323AEA"/>
    <w:rsid w:val="003249AB"/>
    <w:rsid w:val="00331630"/>
    <w:rsid w:val="003329C1"/>
    <w:rsid w:val="00333EE6"/>
    <w:rsid w:val="00334B9A"/>
    <w:rsid w:val="00335187"/>
    <w:rsid w:val="0034122F"/>
    <w:rsid w:val="00341C65"/>
    <w:rsid w:val="00344559"/>
    <w:rsid w:val="00347C25"/>
    <w:rsid w:val="00353F5B"/>
    <w:rsid w:val="00355A05"/>
    <w:rsid w:val="00355AA5"/>
    <w:rsid w:val="00361205"/>
    <w:rsid w:val="00362B16"/>
    <w:rsid w:val="00362CCB"/>
    <w:rsid w:val="00363953"/>
    <w:rsid w:val="0036447E"/>
    <w:rsid w:val="00365263"/>
    <w:rsid w:val="00370CF7"/>
    <w:rsid w:val="0037173F"/>
    <w:rsid w:val="00371947"/>
    <w:rsid w:val="003730F1"/>
    <w:rsid w:val="003733C5"/>
    <w:rsid w:val="00375E88"/>
    <w:rsid w:val="00376E4E"/>
    <w:rsid w:val="003776DA"/>
    <w:rsid w:val="0038056A"/>
    <w:rsid w:val="003848E6"/>
    <w:rsid w:val="00385901"/>
    <w:rsid w:val="003875AB"/>
    <w:rsid w:val="003878EE"/>
    <w:rsid w:val="00387ADF"/>
    <w:rsid w:val="00390688"/>
    <w:rsid w:val="00392C92"/>
    <w:rsid w:val="003939C2"/>
    <w:rsid w:val="00395977"/>
    <w:rsid w:val="003A126B"/>
    <w:rsid w:val="003A12CC"/>
    <w:rsid w:val="003A1FAB"/>
    <w:rsid w:val="003A45CE"/>
    <w:rsid w:val="003A6C86"/>
    <w:rsid w:val="003B0824"/>
    <w:rsid w:val="003B178A"/>
    <w:rsid w:val="003B6CAC"/>
    <w:rsid w:val="003B6F4C"/>
    <w:rsid w:val="003C0B9F"/>
    <w:rsid w:val="003D4CF6"/>
    <w:rsid w:val="003D4E98"/>
    <w:rsid w:val="003D6070"/>
    <w:rsid w:val="003D60FA"/>
    <w:rsid w:val="003F0C3C"/>
    <w:rsid w:val="003F1890"/>
    <w:rsid w:val="003F1E63"/>
    <w:rsid w:val="003F22CA"/>
    <w:rsid w:val="003F3E7D"/>
    <w:rsid w:val="00401A15"/>
    <w:rsid w:val="00403028"/>
    <w:rsid w:val="004030C6"/>
    <w:rsid w:val="00403465"/>
    <w:rsid w:val="004052D4"/>
    <w:rsid w:val="00405D64"/>
    <w:rsid w:val="00407708"/>
    <w:rsid w:val="00410377"/>
    <w:rsid w:val="00410800"/>
    <w:rsid w:val="00411F56"/>
    <w:rsid w:val="00424268"/>
    <w:rsid w:val="004262FD"/>
    <w:rsid w:val="004305A1"/>
    <w:rsid w:val="00431557"/>
    <w:rsid w:val="0043264C"/>
    <w:rsid w:val="00432F95"/>
    <w:rsid w:val="004350F8"/>
    <w:rsid w:val="00437AF6"/>
    <w:rsid w:val="0044167A"/>
    <w:rsid w:val="0044176C"/>
    <w:rsid w:val="004529DF"/>
    <w:rsid w:val="00457A3A"/>
    <w:rsid w:val="00463501"/>
    <w:rsid w:val="00466224"/>
    <w:rsid w:val="00472732"/>
    <w:rsid w:val="004732D0"/>
    <w:rsid w:val="00476D5B"/>
    <w:rsid w:val="004802A2"/>
    <w:rsid w:val="00483817"/>
    <w:rsid w:val="00483D2E"/>
    <w:rsid w:val="00487EB9"/>
    <w:rsid w:val="0049353B"/>
    <w:rsid w:val="004A16A3"/>
    <w:rsid w:val="004A2F6D"/>
    <w:rsid w:val="004B2109"/>
    <w:rsid w:val="004B2B5A"/>
    <w:rsid w:val="004B5650"/>
    <w:rsid w:val="004B6099"/>
    <w:rsid w:val="004B6C48"/>
    <w:rsid w:val="004C62C9"/>
    <w:rsid w:val="004C73B4"/>
    <w:rsid w:val="004E4597"/>
    <w:rsid w:val="004E6A07"/>
    <w:rsid w:val="004F1989"/>
    <w:rsid w:val="004F1E18"/>
    <w:rsid w:val="004F22E1"/>
    <w:rsid w:val="004F4BAA"/>
    <w:rsid w:val="00504937"/>
    <w:rsid w:val="00504FB5"/>
    <w:rsid w:val="00505DF8"/>
    <w:rsid w:val="00507989"/>
    <w:rsid w:val="005107E6"/>
    <w:rsid w:val="00511AF7"/>
    <w:rsid w:val="00513EA6"/>
    <w:rsid w:val="0051504B"/>
    <w:rsid w:val="005164DC"/>
    <w:rsid w:val="00516749"/>
    <w:rsid w:val="005203B3"/>
    <w:rsid w:val="005251AD"/>
    <w:rsid w:val="0052673E"/>
    <w:rsid w:val="00532B85"/>
    <w:rsid w:val="00533731"/>
    <w:rsid w:val="00533A38"/>
    <w:rsid w:val="005352E9"/>
    <w:rsid w:val="0054090C"/>
    <w:rsid w:val="00551D3C"/>
    <w:rsid w:val="00552127"/>
    <w:rsid w:val="0055212D"/>
    <w:rsid w:val="005523E2"/>
    <w:rsid w:val="005557E8"/>
    <w:rsid w:val="00556F40"/>
    <w:rsid w:val="00560BBF"/>
    <w:rsid w:val="005612DB"/>
    <w:rsid w:val="00566C92"/>
    <w:rsid w:val="0057046A"/>
    <w:rsid w:val="0057049E"/>
    <w:rsid w:val="00573B99"/>
    <w:rsid w:val="005774B3"/>
    <w:rsid w:val="00580D33"/>
    <w:rsid w:val="0058187D"/>
    <w:rsid w:val="00581AC2"/>
    <w:rsid w:val="005877ED"/>
    <w:rsid w:val="00596EE2"/>
    <w:rsid w:val="00597F07"/>
    <w:rsid w:val="005A2E00"/>
    <w:rsid w:val="005A3A69"/>
    <w:rsid w:val="005A5AEA"/>
    <w:rsid w:val="005A6ACB"/>
    <w:rsid w:val="005B08AE"/>
    <w:rsid w:val="005B1E57"/>
    <w:rsid w:val="005C12EA"/>
    <w:rsid w:val="005C46E8"/>
    <w:rsid w:val="005C6BA6"/>
    <w:rsid w:val="005C74F8"/>
    <w:rsid w:val="005C77FD"/>
    <w:rsid w:val="005D0EF3"/>
    <w:rsid w:val="005D2C9C"/>
    <w:rsid w:val="005D36DE"/>
    <w:rsid w:val="005E6E20"/>
    <w:rsid w:val="005E7117"/>
    <w:rsid w:val="005F3859"/>
    <w:rsid w:val="005F452D"/>
    <w:rsid w:val="005F7438"/>
    <w:rsid w:val="00601BB0"/>
    <w:rsid w:val="00606319"/>
    <w:rsid w:val="00607DB8"/>
    <w:rsid w:val="00611A87"/>
    <w:rsid w:val="00611F89"/>
    <w:rsid w:val="00612AA0"/>
    <w:rsid w:val="00613159"/>
    <w:rsid w:val="00614FB8"/>
    <w:rsid w:val="00615651"/>
    <w:rsid w:val="006163ED"/>
    <w:rsid w:val="00616FA5"/>
    <w:rsid w:val="0062256A"/>
    <w:rsid w:val="00626E03"/>
    <w:rsid w:val="006306D6"/>
    <w:rsid w:val="006307BA"/>
    <w:rsid w:val="006351C8"/>
    <w:rsid w:val="006366E1"/>
    <w:rsid w:val="0063727E"/>
    <w:rsid w:val="006424DF"/>
    <w:rsid w:val="00643AF5"/>
    <w:rsid w:val="00643BAD"/>
    <w:rsid w:val="006466C9"/>
    <w:rsid w:val="00646E30"/>
    <w:rsid w:val="00650EFF"/>
    <w:rsid w:val="00653BC4"/>
    <w:rsid w:val="006572E6"/>
    <w:rsid w:val="00660926"/>
    <w:rsid w:val="0066377C"/>
    <w:rsid w:val="00665D1B"/>
    <w:rsid w:val="00666C3A"/>
    <w:rsid w:val="00667748"/>
    <w:rsid w:val="00670BF0"/>
    <w:rsid w:val="00670C8F"/>
    <w:rsid w:val="00672264"/>
    <w:rsid w:val="00675322"/>
    <w:rsid w:val="0067657C"/>
    <w:rsid w:val="00683137"/>
    <w:rsid w:val="0068464B"/>
    <w:rsid w:val="006868CD"/>
    <w:rsid w:val="0068761F"/>
    <w:rsid w:val="00691CF4"/>
    <w:rsid w:val="006934B8"/>
    <w:rsid w:val="0069400E"/>
    <w:rsid w:val="00695632"/>
    <w:rsid w:val="006A0CDC"/>
    <w:rsid w:val="006A154B"/>
    <w:rsid w:val="006A3396"/>
    <w:rsid w:val="006A3736"/>
    <w:rsid w:val="006B3C47"/>
    <w:rsid w:val="006C025F"/>
    <w:rsid w:val="006C16DC"/>
    <w:rsid w:val="006C1F4F"/>
    <w:rsid w:val="006C2E4D"/>
    <w:rsid w:val="006C6CBE"/>
    <w:rsid w:val="006D0051"/>
    <w:rsid w:val="006D10BC"/>
    <w:rsid w:val="006D2E02"/>
    <w:rsid w:val="006D5569"/>
    <w:rsid w:val="006D5BE8"/>
    <w:rsid w:val="006D6C2F"/>
    <w:rsid w:val="006E0331"/>
    <w:rsid w:val="006E1005"/>
    <w:rsid w:val="006E20AA"/>
    <w:rsid w:val="006F01B8"/>
    <w:rsid w:val="006F07F2"/>
    <w:rsid w:val="006F17D7"/>
    <w:rsid w:val="006F34D3"/>
    <w:rsid w:val="006F4CE5"/>
    <w:rsid w:val="006F67D0"/>
    <w:rsid w:val="006F6CE5"/>
    <w:rsid w:val="006F7A32"/>
    <w:rsid w:val="006F7F00"/>
    <w:rsid w:val="007002BA"/>
    <w:rsid w:val="00700D60"/>
    <w:rsid w:val="00700E61"/>
    <w:rsid w:val="00701461"/>
    <w:rsid w:val="0070554D"/>
    <w:rsid w:val="007065F2"/>
    <w:rsid w:val="00710B4A"/>
    <w:rsid w:val="00723082"/>
    <w:rsid w:val="00724071"/>
    <w:rsid w:val="007240BF"/>
    <w:rsid w:val="00724326"/>
    <w:rsid w:val="00724D18"/>
    <w:rsid w:val="00733D14"/>
    <w:rsid w:val="0073472D"/>
    <w:rsid w:val="007358F7"/>
    <w:rsid w:val="007377DD"/>
    <w:rsid w:val="00742BDD"/>
    <w:rsid w:val="00743EF1"/>
    <w:rsid w:val="007455DE"/>
    <w:rsid w:val="00747438"/>
    <w:rsid w:val="007633E3"/>
    <w:rsid w:val="0076642F"/>
    <w:rsid w:val="0076695A"/>
    <w:rsid w:val="00770148"/>
    <w:rsid w:val="007706D5"/>
    <w:rsid w:val="007712D8"/>
    <w:rsid w:val="0077148A"/>
    <w:rsid w:val="00771E61"/>
    <w:rsid w:val="00773E3E"/>
    <w:rsid w:val="00776617"/>
    <w:rsid w:val="007809AA"/>
    <w:rsid w:val="00780BDA"/>
    <w:rsid w:val="0078142D"/>
    <w:rsid w:val="00781ED6"/>
    <w:rsid w:val="00781EDD"/>
    <w:rsid w:val="00782023"/>
    <w:rsid w:val="00784B59"/>
    <w:rsid w:val="007901D4"/>
    <w:rsid w:val="0079693D"/>
    <w:rsid w:val="0079705B"/>
    <w:rsid w:val="007A1F6F"/>
    <w:rsid w:val="007A1FCC"/>
    <w:rsid w:val="007A3BAB"/>
    <w:rsid w:val="007A48DB"/>
    <w:rsid w:val="007A6E3E"/>
    <w:rsid w:val="007B5DD2"/>
    <w:rsid w:val="007C1D9B"/>
    <w:rsid w:val="007C497C"/>
    <w:rsid w:val="007C6061"/>
    <w:rsid w:val="007D1FCE"/>
    <w:rsid w:val="007D3613"/>
    <w:rsid w:val="007D3709"/>
    <w:rsid w:val="007D6E32"/>
    <w:rsid w:val="007E08B0"/>
    <w:rsid w:val="007E0B69"/>
    <w:rsid w:val="007E26F9"/>
    <w:rsid w:val="007E503A"/>
    <w:rsid w:val="007E5BA4"/>
    <w:rsid w:val="007E7B2C"/>
    <w:rsid w:val="007F0CE9"/>
    <w:rsid w:val="007F179A"/>
    <w:rsid w:val="007F2367"/>
    <w:rsid w:val="007F3ED4"/>
    <w:rsid w:val="007F48C9"/>
    <w:rsid w:val="007F69B7"/>
    <w:rsid w:val="0080246C"/>
    <w:rsid w:val="00802BFD"/>
    <w:rsid w:val="00803CA2"/>
    <w:rsid w:val="008064E4"/>
    <w:rsid w:val="008065D7"/>
    <w:rsid w:val="00823195"/>
    <w:rsid w:val="00830F5D"/>
    <w:rsid w:val="0083233F"/>
    <w:rsid w:val="0083255E"/>
    <w:rsid w:val="00832A33"/>
    <w:rsid w:val="00833846"/>
    <w:rsid w:val="008360A9"/>
    <w:rsid w:val="00847C51"/>
    <w:rsid w:val="008500E6"/>
    <w:rsid w:val="008519CA"/>
    <w:rsid w:val="00851B9F"/>
    <w:rsid w:val="00851C55"/>
    <w:rsid w:val="008613F3"/>
    <w:rsid w:val="00863B60"/>
    <w:rsid w:val="00864705"/>
    <w:rsid w:val="00865D8E"/>
    <w:rsid w:val="0086661E"/>
    <w:rsid w:val="008755F8"/>
    <w:rsid w:val="008756D4"/>
    <w:rsid w:val="008768D6"/>
    <w:rsid w:val="008811CF"/>
    <w:rsid w:val="008855B7"/>
    <w:rsid w:val="008863A4"/>
    <w:rsid w:val="00886773"/>
    <w:rsid w:val="00886941"/>
    <w:rsid w:val="00891496"/>
    <w:rsid w:val="008943B9"/>
    <w:rsid w:val="00894F39"/>
    <w:rsid w:val="008957BE"/>
    <w:rsid w:val="00895F6A"/>
    <w:rsid w:val="008A075A"/>
    <w:rsid w:val="008A1056"/>
    <w:rsid w:val="008A24C0"/>
    <w:rsid w:val="008A2FBE"/>
    <w:rsid w:val="008A570F"/>
    <w:rsid w:val="008A59BB"/>
    <w:rsid w:val="008A7516"/>
    <w:rsid w:val="008B10C4"/>
    <w:rsid w:val="008B24DC"/>
    <w:rsid w:val="008B501F"/>
    <w:rsid w:val="008B6016"/>
    <w:rsid w:val="008B6476"/>
    <w:rsid w:val="008C774B"/>
    <w:rsid w:val="008C7F40"/>
    <w:rsid w:val="008D0A17"/>
    <w:rsid w:val="008D336E"/>
    <w:rsid w:val="008D42DF"/>
    <w:rsid w:val="008D6E19"/>
    <w:rsid w:val="008E0021"/>
    <w:rsid w:val="008E102F"/>
    <w:rsid w:val="008E3D01"/>
    <w:rsid w:val="008E47BC"/>
    <w:rsid w:val="008E594E"/>
    <w:rsid w:val="008E6552"/>
    <w:rsid w:val="008F5619"/>
    <w:rsid w:val="008F6C0E"/>
    <w:rsid w:val="008F735C"/>
    <w:rsid w:val="008F7497"/>
    <w:rsid w:val="00901ADB"/>
    <w:rsid w:val="00902541"/>
    <w:rsid w:val="00902BD5"/>
    <w:rsid w:val="00902BFA"/>
    <w:rsid w:val="00902C66"/>
    <w:rsid w:val="0090670A"/>
    <w:rsid w:val="009068DA"/>
    <w:rsid w:val="00907546"/>
    <w:rsid w:val="00907713"/>
    <w:rsid w:val="00915266"/>
    <w:rsid w:val="0092035D"/>
    <w:rsid w:val="00923279"/>
    <w:rsid w:val="009318F4"/>
    <w:rsid w:val="00932F56"/>
    <w:rsid w:val="00933BDA"/>
    <w:rsid w:val="00934799"/>
    <w:rsid w:val="00934993"/>
    <w:rsid w:val="00941FED"/>
    <w:rsid w:val="009436C8"/>
    <w:rsid w:val="009444FB"/>
    <w:rsid w:val="009451E8"/>
    <w:rsid w:val="0095032E"/>
    <w:rsid w:val="009504BB"/>
    <w:rsid w:val="00953585"/>
    <w:rsid w:val="00953CBD"/>
    <w:rsid w:val="00961F6E"/>
    <w:rsid w:val="009621C4"/>
    <w:rsid w:val="0096451F"/>
    <w:rsid w:val="009645FF"/>
    <w:rsid w:val="00965186"/>
    <w:rsid w:val="00975D99"/>
    <w:rsid w:val="009814F9"/>
    <w:rsid w:val="00981CA6"/>
    <w:rsid w:val="00983B62"/>
    <w:rsid w:val="00985EB3"/>
    <w:rsid w:val="009872FA"/>
    <w:rsid w:val="00992F69"/>
    <w:rsid w:val="00995309"/>
    <w:rsid w:val="00996391"/>
    <w:rsid w:val="009A0191"/>
    <w:rsid w:val="009A075E"/>
    <w:rsid w:val="009A1A2B"/>
    <w:rsid w:val="009A1B38"/>
    <w:rsid w:val="009A1C64"/>
    <w:rsid w:val="009A7101"/>
    <w:rsid w:val="009A71AE"/>
    <w:rsid w:val="009B5080"/>
    <w:rsid w:val="009C1546"/>
    <w:rsid w:val="009C33C6"/>
    <w:rsid w:val="009C3B85"/>
    <w:rsid w:val="009C4A03"/>
    <w:rsid w:val="009C4B01"/>
    <w:rsid w:val="009C4E1B"/>
    <w:rsid w:val="009D5395"/>
    <w:rsid w:val="009E22D3"/>
    <w:rsid w:val="009E2478"/>
    <w:rsid w:val="009E3A9F"/>
    <w:rsid w:val="009E3EB3"/>
    <w:rsid w:val="009E6B91"/>
    <w:rsid w:val="009E6FA0"/>
    <w:rsid w:val="009F39F2"/>
    <w:rsid w:val="009F54CC"/>
    <w:rsid w:val="009F5688"/>
    <w:rsid w:val="00A00D1D"/>
    <w:rsid w:val="00A0373A"/>
    <w:rsid w:val="00A045A4"/>
    <w:rsid w:val="00A04AAE"/>
    <w:rsid w:val="00A05EB9"/>
    <w:rsid w:val="00A065C1"/>
    <w:rsid w:val="00A10D2E"/>
    <w:rsid w:val="00A1363F"/>
    <w:rsid w:val="00A143AA"/>
    <w:rsid w:val="00A155EE"/>
    <w:rsid w:val="00A15DD1"/>
    <w:rsid w:val="00A1728D"/>
    <w:rsid w:val="00A20F58"/>
    <w:rsid w:val="00A23F55"/>
    <w:rsid w:val="00A25661"/>
    <w:rsid w:val="00A3092A"/>
    <w:rsid w:val="00A3381D"/>
    <w:rsid w:val="00A3448D"/>
    <w:rsid w:val="00A3610C"/>
    <w:rsid w:val="00A3636C"/>
    <w:rsid w:val="00A36AF5"/>
    <w:rsid w:val="00A4163E"/>
    <w:rsid w:val="00A416E3"/>
    <w:rsid w:val="00A458F9"/>
    <w:rsid w:val="00A46D7F"/>
    <w:rsid w:val="00A46F64"/>
    <w:rsid w:val="00A511BB"/>
    <w:rsid w:val="00A558B0"/>
    <w:rsid w:val="00A61070"/>
    <w:rsid w:val="00A614FE"/>
    <w:rsid w:val="00A61D32"/>
    <w:rsid w:val="00A669D4"/>
    <w:rsid w:val="00A71015"/>
    <w:rsid w:val="00A712C0"/>
    <w:rsid w:val="00A71F92"/>
    <w:rsid w:val="00A72404"/>
    <w:rsid w:val="00A72A6A"/>
    <w:rsid w:val="00A742B8"/>
    <w:rsid w:val="00A74804"/>
    <w:rsid w:val="00A75795"/>
    <w:rsid w:val="00A8214A"/>
    <w:rsid w:val="00A87C29"/>
    <w:rsid w:val="00A90592"/>
    <w:rsid w:val="00A91C58"/>
    <w:rsid w:val="00A923FA"/>
    <w:rsid w:val="00A944D1"/>
    <w:rsid w:val="00AA05D6"/>
    <w:rsid w:val="00AA11EE"/>
    <w:rsid w:val="00AA254B"/>
    <w:rsid w:val="00AA285C"/>
    <w:rsid w:val="00AA4FFF"/>
    <w:rsid w:val="00AB3E54"/>
    <w:rsid w:val="00AB6235"/>
    <w:rsid w:val="00AC2AE5"/>
    <w:rsid w:val="00AC3101"/>
    <w:rsid w:val="00AC49B4"/>
    <w:rsid w:val="00AC4FEF"/>
    <w:rsid w:val="00AD3DCF"/>
    <w:rsid w:val="00AD4B26"/>
    <w:rsid w:val="00AE26CF"/>
    <w:rsid w:val="00AE2B83"/>
    <w:rsid w:val="00AE3832"/>
    <w:rsid w:val="00AE46E1"/>
    <w:rsid w:val="00AE6AA7"/>
    <w:rsid w:val="00B0593F"/>
    <w:rsid w:val="00B07737"/>
    <w:rsid w:val="00B10054"/>
    <w:rsid w:val="00B1131B"/>
    <w:rsid w:val="00B1701B"/>
    <w:rsid w:val="00B17ADA"/>
    <w:rsid w:val="00B20050"/>
    <w:rsid w:val="00B209D8"/>
    <w:rsid w:val="00B21900"/>
    <w:rsid w:val="00B2218B"/>
    <w:rsid w:val="00B2286A"/>
    <w:rsid w:val="00B24ABE"/>
    <w:rsid w:val="00B27CF5"/>
    <w:rsid w:val="00B31492"/>
    <w:rsid w:val="00B31830"/>
    <w:rsid w:val="00B31DE6"/>
    <w:rsid w:val="00B4072A"/>
    <w:rsid w:val="00B423D0"/>
    <w:rsid w:val="00B429AC"/>
    <w:rsid w:val="00B50A16"/>
    <w:rsid w:val="00B51DA7"/>
    <w:rsid w:val="00B52918"/>
    <w:rsid w:val="00B5320A"/>
    <w:rsid w:val="00B62DA5"/>
    <w:rsid w:val="00B634FC"/>
    <w:rsid w:val="00B64554"/>
    <w:rsid w:val="00B72151"/>
    <w:rsid w:val="00B74178"/>
    <w:rsid w:val="00B74584"/>
    <w:rsid w:val="00B7474E"/>
    <w:rsid w:val="00B75519"/>
    <w:rsid w:val="00B77BDE"/>
    <w:rsid w:val="00B814AF"/>
    <w:rsid w:val="00B81BBC"/>
    <w:rsid w:val="00B84962"/>
    <w:rsid w:val="00B84D96"/>
    <w:rsid w:val="00BA0BBF"/>
    <w:rsid w:val="00BA308C"/>
    <w:rsid w:val="00BA4A9F"/>
    <w:rsid w:val="00BA5E0A"/>
    <w:rsid w:val="00BA7818"/>
    <w:rsid w:val="00BB221E"/>
    <w:rsid w:val="00BB7785"/>
    <w:rsid w:val="00BC1857"/>
    <w:rsid w:val="00BC21D5"/>
    <w:rsid w:val="00BC44E8"/>
    <w:rsid w:val="00BC4A73"/>
    <w:rsid w:val="00BD1858"/>
    <w:rsid w:val="00BD622D"/>
    <w:rsid w:val="00BE259F"/>
    <w:rsid w:val="00BE3A57"/>
    <w:rsid w:val="00BE3EE0"/>
    <w:rsid w:val="00BE4DB0"/>
    <w:rsid w:val="00BE741C"/>
    <w:rsid w:val="00BF4D99"/>
    <w:rsid w:val="00C03C18"/>
    <w:rsid w:val="00C044E1"/>
    <w:rsid w:val="00C101B5"/>
    <w:rsid w:val="00C13251"/>
    <w:rsid w:val="00C14713"/>
    <w:rsid w:val="00C17A9F"/>
    <w:rsid w:val="00C3091B"/>
    <w:rsid w:val="00C34170"/>
    <w:rsid w:val="00C366C2"/>
    <w:rsid w:val="00C37A45"/>
    <w:rsid w:val="00C55A58"/>
    <w:rsid w:val="00C5621F"/>
    <w:rsid w:val="00C6068B"/>
    <w:rsid w:val="00C610EB"/>
    <w:rsid w:val="00C63DC9"/>
    <w:rsid w:val="00C739A9"/>
    <w:rsid w:val="00C74223"/>
    <w:rsid w:val="00C74C8B"/>
    <w:rsid w:val="00C77361"/>
    <w:rsid w:val="00C8690A"/>
    <w:rsid w:val="00C873A1"/>
    <w:rsid w:val="00C91634"/>
    <w:rsid w:val="00C92581"/>
    <w:rsid w:val="00C92C51"/>
    <w:rsid w:val="00C94D19"/>
    <w:rsid w:val="00CA30D9"/>
    <w:rsid w:val="00CA3809"/>
    <w:rsid w:val="00CA4B70"/>
    <w:rsid w:val="00CA6F13"/>
    <w:rsid w:val="00CA73FC"/>
    <w:rsid w:val="00CA7A16"/>
    <w:rsid w:val="00CB3B33"/>
    <w:rsid w:val="00CB5479"/>
    <w:rsid w:val="00CC288B"/>
    <w:rsid w:val="00CC5783"/>
    <w:rsid w:val="00CC589A"/>
    <w:rsid w:val="00CD0ADE"/>
    <w:rsid w:val="00CD1CE3"/>
    <w:rsid w:val="00CD61F8"/>
    <w:rsid w:val="00CE106B"/>
    <w:rsid w:val="00CE116B"/>
    <w:rsid w:val="00CE199A"/>
    <w:rsid w:val="00CE5466"/>
    <w:rsid w:val="00CF5F63"/>
    <w:rsid w:val="00D017AC"/>
    <w:rsid w:val="00D0193E"/>
    <w:rsid w:val="00D01ADA"/>
    <w:rsid w:val="00D072AB"/>
    <w:rsid w:val="00D105F1"/>
    <w:rsid w:val="00D10A79"/>
    <w:rsid w:val="00D10B9C"/>
    <w:rsid w:val="00D10EA6"/>
    <w:rsid w:val="00D13B91"/>
    <w:rsid w:val="00D14544"/>
    <w:rsid w:val="00D149AC"/>
    <w:rsid w:val="00D23BAB"/>
    <w:rsid w:val="00D25A83"/>
    <w:rsid w:val="00D26977"/>
    <w:rsid w:val="00D26A5C"/>
    <w:rsid w:val="00D27914"/>
    <w:rsid w:val="00D30581"/>
    <w:rsid w:val="00D3114F"/>
    <w:rsid w:val="00D32C20"/>
    <w:rsid w:val="00D33087"/>
    <w:rsid w:val="00D37817"/>
    <w:rsid w:val="00D45A6F"/>
    <w:rsid w:val="00D46D09"/>
    <w:rsid w:val="00D50C8F"/>
    <w:rsid w:val="00D5126D"/>
    <w:rsid w:val="00D53CD8"/>
    <w:rsid w:val="00D6092A"/>
    <w:rsid w:val="00D60C82"/>
    <w:rsid w:val="00D7031E"/>
    <w:rsid w:val="00D74029"/>
    <w:rsid w:val="00D77E39"/>
    <w:rsid w:val="00D81539"/>
    <w:rsid w:val="00D81B77"/>
    <w:rsid w:val="00D84046"/>
    <w:rsid w:val="00D86257"/>
    <w:rsid w:val="00D921C3"/>
    <w:rsid w:val="00D927CC"/>
    <w:rsid w:val="00D948CB"/>
    <w:rsid w:val="00D97583"/>
    <w:rsid w:val="00DA156C"/>
    <w:rsid w:val="00DA48B4"/>
    <w:rsid w:val="00DB0D1A"/>
    <w:rsid w:val="00DB39E9"/>
    <w:rsid w:val="00DB511C"/>
    <w:rsid w:val="00DC20C9"/>
    <w:rsid w:val="00DC39C1"/>
    <w:rsid w:val="00DD170C"/>
    <w:rsid w:val="00DD2D66"/>
    <w:rsid w:val="00DD2E7A"/>
    <w:rsid w:val="00DD5777"/>
    <w:rsid w:val="00DE3795"/>
    <w:rsid w:val="00DE767E"/>
    <w:rsid w:val="00DF088F"/>
    <w:rsid w:val="00DF1FD2"/>
    <w:rsid w:val="00DF50EB"/>
    <w:rsid w:val="00DF78FF"/>
    <w:rsid w:val="00E0026F"/>
    <w:rsid w:val="00E00D0D"/>
    <w:rsid w:val="00E03F7E"/>
    <w:rsid w:val="00E11634"/>
    <w:rsid w:val="00E12C50"/>
    <w:rsid w:val="00E13CB1"/>
    <w:rsid w:val="00E13F16"/>
    <w:rsid w:val="00E15EC0"/>
    <w:rsid w:val="00E217D3"/>
    <w:rsid w:val="00E243AE"/>
    <w:rsid w:val="00E27A2F"/>
    <w:rsid w:val="00E30C3C"/>
    <w:rsid w:val="00E35F05"/>
    <w:rsid w:val="00E360B0"/>
    <w:rsid w:val="00E4145C"/>
    <w:rsid w:val="00E451AF"/>
    <w:rsid w:val="00E47C31"/>
    <w:rsid w:val="00E512FD"/>
    <w:rsid w:val="00E52FBF"/>
    <w:rsid w:val="00E55348"/>
    <w:rsid w:val="00E56859"/>
    <w:rsid w:val="00E60D62"/>
    <w:rsid w:val="00E62DBD"/>
    <w:rsid w:val="00E64834"/>
    <w:rsid w:val="00E64A8C"/>
    <w:rsid w:val="00E67633"/>
    <w:rsid w:val="00E72A00"/>
    <w:rsid w:val="00E73F13"/>
    <w:rsid w:val="00E7424E"/>
    <w:rsid w:val="00E76893"/>
    <w:rsid w:val="00E77763"/>
    <w:rsid w:val="00E83EA7"/>
    <w:rsid w:val="00E840D6"/>
    <w:rsid w:val="00E87057"/>
    <w:rsid w:val="00E9181C"/>
    <w:rsid w:val="00E93B27"/>
    <w:rsid w:val="00E97D6B"/>
    <w:rsid w:val="00EA1812"/>
    <w:rsid w:val="00EB0601"/>
    <w:rsid w:val="00EB4290"/>
    <w:rsid w:val="00EB6BD0"/>
    <w:rsid w:val="00EC1075"/>
    <w:rsid w:val="00ED5837"/>
    <w:rsid w:val="00ED5F39"/>
    <w:rsid w:val="00ED7500"/>
    <w:rsid w:val="00EE0406"/>
    <w:rsid w:val="00EE27BD"/>
    <w:rsid w:val="00EE27CC"/>
    <w:rsid w:val="00EF12A3"/>
    <w:rsid w:val="00EF1E9C"/>
    <w:rsid w:val="00EF5973"/>
    <w:rsid w:val="00F007CB"/>
    <w:rsid w:val="00F00BA3"/>
    <w:rsid w:val="00F02990"/>
    <w:rsid w:val="00F03D31"/>
    <w:rsid w:val="00F0493E"/>
    <w:rsid w:val="00F13D55"/>
    <w:rsid w:val="00F13DB9"/>
    <w:rsid w:val="00F15CB3"/>
    <w:rsid w:val="00F20D5B"/>
    <w:rsid w:val="00F27FD8"/>
    <w:rsid w:val="00F31A3D"/>
    <w:rsid w:val="00F42791"/>
    <w:rsid w:val="00F43296"/>
    <w:rsid w:val="00F4351E"/>
    <w:rsid w:val="00F45674"/>
    <w:rsid w:val="00F47F72"/>
    <w:rsid w:val="00F523E7"/>
    <w:rsid w:val="00F56AD5"/>
    <w:rsid w:val="00F62867"/>
    <w:rsid w:val="00F71A0C"/>
    <w:rsid w:val="00F72860"/>
    <w:rsid w:val="00F73013"/>
    <w:rsid w:val="00F74277"/>
    <w:rsid w:val="00F752FD"/>
    <w:rsid w:val="00F75905"/>
    <w:rsid w:val="00F76618"/>
    <w:rsid w:val="00F76FD2"/>
    <w:rsid w:val="00F812D8"/>
    <w:rsid w:val="00F90A7A"/>
    <w:rsid w:val="00F9150F"/>
    <w:rsid w:val="00FA2A62"/>
    <w:rsid w:val="00FA2F8D"/>
    <w:rsid w:val="00FA31A4"/>
    <w:rsid w:val="00FB0803"/>
    <w:rsid w:val="00FB1C12"/>
    <w:rsid w:val="00FB1FC4"/>
    <w:rsid w:val="00FB5AC3"/>
    <w:rsid w:val="00FB7094"/>
    <w:rsid w:val="00FB7D9C"/>
    <w:rsid w:val="00FC54DF"/>
    <w:rsid w:val="00FC7323"/>
    <w:rsid w:val="00FC7539"/>
    <w:rsid w:val="00FD05C0"/>
    <w:rsid w:val="00FD1403"/>
    <w:rsid w:val="00FD44FC"/>
    <w:rsid w:val="00FE5799"/>
    <w:rsid w:val="00FE618F"/>
    <w:rsid w:val="00FF33DF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page;mso-position-vertical-relative:page;mso-width-relative:margin;mso-height-relative:margin;v-text-anchor:middle" fillcolor="#263e78" stroke="f">
      <v:fill color="#263e78"/>
      <v:stroke weight="2pt" on="f"/>
      <o:colormru v:ext="edit" colors="#0087c0"/>
    </o:shapedefaults>
    <o:shapelayout v:ext="edit">
      <o:idmap v:ext="edit" data="1"/>
    </o:shapelayout>
  </w:shapeDefaults>
  <w:decimalSymbol w:val="."/>
  <w:listSeparator w:val=","/>
  <w14:docId w14:val="50D6CE43"/>
  <w15:docId w15:val="{100B196A-BF04-41AD-8F16-9736171D8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qFormat="1"/>
    <w:lsdException w:name="List Number" w:qFormat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semiHidden="1" w:uiPriority="2" w:unhideWhenUsed="1" w:qFormat="1"/>
    <w:lsdException w:name="List Bullet 3" w:unhideWhenUsed="1" w:qFormat="1"/>
    <w:lsdException w:name="List Bullet 4" w:unhideWhenUsed="1"/>
    <w:lsdException w:name="List Bullet 5" w:unhideWhenUsed="1"/>
    <w:lsdException w:name="List Number 2" w:uiPriority="2" w:unhideWhenUsed="1" w:qFormat="1"/>
    <w:lsdException w:name="List Number 3" w:uiPriority="2" w:unhideWhenUsed="1" w:qFormat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unhideWhenUsed="1"/>
    <w:lsdException w:name="List Continue 2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9"/>
    <w:unhideWhenUsed/>
    <w:rsid w:val="00606319"/>
    <w:pPr>
      <w:spacing w:before="180" w:line="300" w:lineRule="atLeast"/>
    </w:pPr>
    <w:rPr>
      <w:rFonts w:ascii="Arial" w:hAnsi="Arial"/>
      <w:color w:val="575757"/>
      <w:sz w:val="22"/>
      <w:szCs w:val="22"/>
      <w:lang w:eastAsia="en-US"/>
    </w:rPr>
  </w:style>
  <w:style w:type="paragraph" w:styleId="Heading1">
    <w:name w:val="heading 1"/>
    <w:next w:val="BodyText"/>
    <w:link w:val="Heading1Char"/>
    <w:uiPriority w:val="1"/>
    <w:qFormat/>
    <w:rsid w:val="007F48C9"/>
    <w:pPr>
      <w:keepNext/>
      <w:keepLines/>
      <w:pageBreakBefore/>
      <w:suppressAutoHyphens/>
      <w:spacing w:after="360" w:line="600" w:lineRule="exact"/>
      <w:jc w:val="center"/>
      <w:outlineLvl w:val="0"/>
    </w:pPr>
    <w:rPr>
      <w:rFonts w:ascii="Arial" w:eastAsia="Times New Roman" w:hAnsi="Arial" w:cs="Arial"/>
      <w:b/>
      <w:bCs/>
      <w:color w:val="000000" w:themeColor="text1"/>
      <w:sz w:val="48"/>
      <w:szCs w:val="44"/>
      <w:lang w:eastAsia="en-US"/>
    </w:rPr>
  </w:style>
  <w:style w:type="paragraph" w:styleId="Heading2">
    <w:name w:val="heading 2"/>
    <w:next w:val="BodyText"/>
    <w:link w:val="Heading2Char"/>
    <w:uiPriority w:val="1"/>
    <w:qFormat/>
    <w:rsid w:val="00007E8B"/>
    <w:pPr>
      <w:keepNext/>
      <w:keepLines/>
      <w:spacing w:before="500" w:after="120"/>
      <w:outlineLvl w:val="1"/>
    </w:pPr>
    <w:rPr>
      <w:rFonts w:ascii="Arial" w:eastAsia="Times New Roman" w:hAnsi="Arial"/>
      <w:b/>
      <w:bCs/>
      <w:color w:val="8D7200"/>
      <w:sz w:val="40"/>
      <w:szCs w:val="40"/>
      <w:lang w:eastAsia="en-US"/>
    </w:rPr>
  </w:style>
  <w:style w:type="paragraph" w:styleId="Heading3">
    <w:name w:val="heading 3"/>
    <w:next w:val="BodyText"/>
    <w:link w:val="Heading3Char"/>
    <w:uiPriority w:val="1"/>
    <w:qFormat/>
    <w:rsid w:val="00007E8B"/>
    <w:pPr>
      <w:keepNext/>
      <w:keepLines/>
      <w:spacing w:before="500" w:after="120"/>
      <w:outlineLvl w:val="2"/>
    </w:pPr>
    <w:rPr>
      <w:rFonts w:ascii="Arial" w:eastAsia="Times New Roman" w:hAnsi="Arial"/>
      <w:b/>
      <w:bCs/>
      <w:color w:val="263E78"/>
      <w:sz w:val="32"/>
      <w:szCs w:val="32"/>
      <w:lang w:eastAsia="en-US"/>
    </w:rPr>
  </w:style>
  <w:style w:type="paragraph" w:styleId="Heading4">
    <w:name w:val="heading 4"/>
    <w:next w:val="BodyText"/>
    <w:link w:val="Heading4Char"/>
    <w:uiPriority w:val="1"/>
    <w:qFormat/>
    <w:rsid w:val="00AE3832"/>
    <w:pPr>
      <w:keepNext/>
      <w:keepLines/>
      <w:spacing w:before="500"/>
      <w:outlineLvl w:val="3"/>
    </w:pPr>
    <w:rPr>
      <w:rFonts w:ascii="Arial" w:eastAsia="Times New Roman" w:hAnsi="Arial"/>
      <w:b/>
      <w:bCs/>
      <w:iCs/>
      <w:color w:val="000000" w:themeColor="text1"/>
      <w:sz w:val="28"/>
      <w:szCs w:val="22"/>
      <w:lang w:eastAsia="en-US"/>
    </w:rPr>
  </w:style>
  <w:style w:type="paragraph" w:styleId="Heading5">
    <w:name w:val="heading 5"/>
    <w:basedOn w:val="Normal"/>
    <w:next w:val="BodyText"/>
    <w:link w:val="Heading5Char"/>
    <w:uiPriority w:val="9"/>
    <w:unhideWhenUsed/>
    <w:rsid w:val="00901ADB"/>
    <w:pPr>
      <w:keepNext/>
      <w:keepLines/>
      <w:spacing w:before="240" w:after="60"/>
      <w:outlineLvl w:val="4"/>
    </w:pPr>
    <w:rPr>
      <w:rFonts w:eastAsia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5E6E20"/>
  </w:style>
  <w:style w:type="character" w:customStyle="1" w:styleId="BodyTextChar">
    <w:name w:val="Body Text Char"/>
    <w:basedOn w:val="DefaultParagraphFont"/>
    <w:link w:val="BodyText"/>
    <w:rsid w:val="005A6ACB"/>
    <w:rPr>
      <w:rFonts w:ascii="Arial" w:hAnsi="Arial"/>
      <w:color w:val="575757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7F48C9"/>
    <w:rPr>
      <w:rFonts w:ascii="Arial" w:eastAsia="Times New Roman" w:hAnsi="Arial" w:cs="Arial"/>
      <w:b/>
      <w:bCs/>
      <w:color w:val="000000" w:themeColor="text1"/>
      <w:sz w:val="48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007E8B"/>
    <w:rPr>
      <w:rFonts w:ascii="Arial" w:eastAsia="Times New Roman" w:hAnsi="Arial"/>
      <w:b/>
      <w:bCs/>
      <w:color w:val="8D7200"/>
      <w:sz w:val="40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007E8B"/>
    <w:rPr>
      <w:rFonts w:ascii="Arial" w:eastAsia="Times New Roman" w:hAnsi="Arial"/>
      <w:b/>
      <w:bCs/>
      <w:color w:val="263E78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rsid w:val="00AE3832"/>
    <w:rPr>
      <w:rFonts w:ascii="Arial" w:eastAsia="Times New Roman" w:hAnsi="Arial"/>
      <w:b/>
      <w:bCs/>
      <w:iCs/>
      <w:color w:val="000000" w:themeColor="text1"/>
      <w:sz w:val="28"/>
      <w:szCs w:val="22"/>
      <w:lang w:eastAsia="en-US"/>
    </w:rPr>
  </w:style>
  <w:style w:type="paragraph" w:styleId="ListBullet2">
    <w:name w:val="List Bullet 2"/>
    <w:uiPriority w:val="2"/>
    <w:qFormat/>
    <w:rsid w:val="0000628F"/>
    <w:pPr>
      <w:numPr>
        <w:numId w:val="4"/>
      </w:numPr>
      <w:spacing w:before="60" w:line="300" w:lineRule="atLeast"/>
    </w:pPr>
    <w:rPr>
      <w:rFonts w:ascii="Arial" w:hAnsi="Arial"/>
      <w:color w:val="575757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74C8B"/>
    <w:pPr>
      <w:pageBreakBefore w:val="0"/>
      <w:spacing w:before="480" w:after="0"/>
      <w:outlineLvl w:val="9"/>
    </w:pPr>
    <w:rPr>
      <w:sz w:val="28"/>
    </w:rPr>
  </w:style>
  <w:style w:type="paragraph" w:styleId="BlockText">
    <w:name w:val="Block Text"/>
    <w:basedOn w:val="Normal"/>
    <w:uiPriority w:val="99"/>
    <w:semiHidden/>
    <w:unhideWhenUsed/>
    <w:rsid w:val="00C74C8B"/>
    <w:pPr>
      <w:spacing w:before="120" w:after="120"/>
      <w:ind w:left="720"/>
    </w:pPr>
    <w:rPr>
      <w:rFonts w:eastAsia="Times New Roman"/>
      <w:i/>
      <w:iCs/>
    </w:rPr>
  </w:style>
  <w:style w:type="paragraph" w:styleId="ListBullet">
    <w:name w:val="List Bullet"/>
    <w:uiPriority w:val="2"/>
    <w:qFormat/>
    <w:rsid w:val="0000628F"/>
    <w:pPr>
      <w:numPr>
        <w:numId w:val="3"/>
      </w:numPr>
      <w:spacing w:before="60" w:line="300" w:lineRule="atLeast"/>
    </w:pPr>
    <w:rPr>
      <w:rFonts w:ascii="Arial" w:hAnsi="Arial"/>
      <w:color w:val="575757"/>
      <w:sz w:val="22"/>
      <w:szCs w:val="22"/>
      <w:lang w:eastAsia="en-US"/>
    </w:rPr>
  </w:style>
  <w:style w:type="paragraph" w:styleId="ListBullet3">
    <w:name w:val="List Bullet 3"/>
    <w:basedOn w:val="Normal"/>
    <w:uiPriority w:val="99"/>
    <w:qFormat/>
    <w:rsid w:val="00781ED6"/>
    <w:pPr>
      <w:numPr>
        <w:ilvl w:val="2"/>
        <w:numId w:val="3"/>
      </w:numPr>
      <w:spacing w:before="60"/>
    </w:pPr>
  </w:style>
  <w:style w:type="paragraph" w:styleId="ListParagraph">
    <w:name w:val="List Paragraph"/>
    <w:aliases w:val="List Paragraph1,Recommendation,List Paragraph11,TOC style,lp1,Bullet OSM,Proposal Bullet List,Bullets,Rec para,Dot pt,F5 List Paragraph,No Spacing1,List Paragraph Char Char Char,Indicator Text,Numbered Para 1,Colorful List - Accent 11,L"/>
    <w:basedOn w:val="Normal"/>
    <w:link w:val="ListParagraphChar"/>
    <w:uiPriority w:val="34"/>
    <w:qFormat/>
    <w:rsid w:val="007A1FCC"/>
    <w:pPr>
      <w:ind w:left="720"/>
      <w:contextualSpacing/>
    </w:pPr>
  </w:style>
  <w:style w:type="paragraph" w:styleId="ListNumber">
    <w:name w:val="List Number"/>
    <w:uiPriority w:val="99"/>
    <w:qFormat/>
    <w:rsid w:val="0000628F"/>
    <w:pPr>
      <w:numPr>
        <w:numId w:val="9"/>
      </w:numPr>
      <w:spacing w:before="60" w:line="300" w:lineRule="atLeast"/>
    </w:pPr>
    <w:rPr>
      <w:rFonts w:ascii="Arial" w:hAnsi="Arial"/>
      <w:color w:val="575757"/>
      <w:sz w:val="22"/>
      <w:szCs w:val="22"/>
      <w:lang w:eastAsia="en-US"/>
    </w:rPr>
  </w:style>
  <w:style w:type="paragraph" w:styleId="ListNumber2">
    <w:name w:val="List Number 2"/>
    <w:uiPriority w:val="2"/>
    <w:qFormat/>
    <w:rsid w:val="0000628F"/>
    <w:pPr>
      <w:numPr>
        <w:numId w:val="1"/>
      </w:numPr>
      <w:spacing w:before="60" w:line="300" w:lineRule="atLeast"/>
      <w:ind w:left="714" w:hanging="357"/>
    </w:pPr>
    <w:rPr>
      <w:rFonts w:ascii="Arial" w:hAnsi="Arial"/>
      <w:color w:val="575757"/>
      <w:sz w:val="22"/>
      <w:szCs w:val="22"/>
      <w:lang w:eastAsia="en-US"/>
    </w:rPr>
  </w:style>
  <w:style w:type="paragraph" w:styleId="ListNumber3">
    <w:name w:val="List Number 3"/>
    <w:uiPriority w:val="2"/>
    <w:qFormat/>
    <w:rsid w:val="0000628F"/>
    <w:pPr>
      <w:numPr>
        <w:numId w:val="2"/>
      </w:numPr>
      <w:spacing w:before="60" w:line="300" w:lineRule="atLeast"/>
    </w:pPr>
    <w:rPr>
      <w:rFonts w:ascii="Arial" w:hAnsi="Arial"/>
      <w:color w:val="575757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901ADB"/>
    <w:rPr>
      <w:rFonts w:ascii="Arial" w:eastAsia="Times New Roman" w:hAnsi="Arial" w:cs="Times New Roman"/>
      <w:i/>
      <w:color w:val="575757"/>
    </w:rPr>
  </w:style>
  <w:style w:type="paragraph" w:styleId="Header">
    <w:name w:val="header"/>
    <w:basedOn w:val="Normal"/>
    <w:link w:val="HeaderChar"/>
    <w:uiPriority w:val="99"/>
    <w:unhideWhenUsed/>
    <w:rsid w:val="001636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68A"/>
  </w:style>
  <w:style w:type="paragraph" w:styleId="Footer">
    <w:name w:val="footer"/>
    <w:basedOn w:val="Normal"/>
    <w:link w:val="FooterChar"/>
    <w:uiPriority w:val="99"/>
    <w:unhideWhenUsed/>
    <w:rsid w:val="001636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68A"/>
  </w:style>
  <w:style w:type="paragraph" w:styleId="BalloonText">
    <w:name w:val="Balloon Text"/>
    <w:basedOn w:val="Normal"/>
    <w:link w:val="BalloonTextChar"/>
    <w:uiPriority w:val="99"/>
    <w:semiHidden/>
    <w:unhideWhenUsed/>
    <w:rsid w:val="00C14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13"/>
    <w:rPr>
      <w:rFonts w:ascii="Tahoma" w:hAnsi="Tahoma" w:cs="Tahoma"/>
      <w:sz w:val="16"/>
      <w:szCs w:val="16"/>
    </w:rPr>
  </w:style>
  <w:style w:type="paragraph" w:customStyle="1" w:styleId="Introparagraph">
    <w:name w:val="Intro paragraph"/>
    <w:basedOn w:val="Normal"/>
    <w:next w:val="BodyText"/>
    <w:uiPriority w:val="4"/>
    <w:qFormat/>
    <w:rsid w:val="00864705"/>
    <w:pPr>
      <w:spacing w:after="240" w:line="400" w:lineRule="exact"/>
    </w:pPr>
    <w:rPr>
      <w:color w:val="24305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81E9A"/>
    <w:pPr>
      <w:spacing w:before="120" w:line="300" w:lineRule="exact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B5AC3"/>
    <w:pPr>
      <w:spacing w:line="300" w:lineRule="exact"/>
      <w:ind w:left="568" w:hanging="284"/>
    </w:pPr>
  </w:style>
  <w:style w:type="paragraph" w:styleId="TOC3">
    <w:name w:val="toc 3"/>
    <w:basedOn w:val="Normal"/>
    <w:next w:val="Normal"/>
    <w:autoRedefine/>
    <w:uiPriority w:val="39"/>
    <w:unhideWhenUsed/>
    <w:rsid w:val="00311B25"/>
    <w:pPr>
      <w:spacing w:after="100"/>
      <w:ind w:left="440"/>
    </w:pPr>
  </w:style>
  <w:style w:type="character" w:styleId="Hyperlink">
    <w:name w:val="Hyperlink"/>
    <w:basedOn w:val="SmartHyperlink1"/>
    <w:uiPriority w:val="99"/>
    <w:qFormat/>
    <w:rsid w:val="002C045D"/>
    <w:rPr>
      <w:color w:val="000000" w:themeColor="text1"/>
      <w:u w:val="single"/>
    </w:rPr>
  </w:style>
  <w:style w:type="table" w:styleId="TableGrid">
    <w:name w:val="Table Grid"/>
    <w:basedOn w:val="TableNormal"/>
    <w:uiPriority w:val="39"/>
    <w:rsid w:val="00281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link w:val="TableheadingChar"/>
    <w:uiPriority w:val="99"/>
    <w:qFormat/>
    <w:rsid w:val="0000628F"/>
    <w:pPr>
      <w:spacing w:before="90" w:after="90"/>
    </w:pPr>
    <w:rPr>
      <w:rFonts w:ascii="Arial" w:hAnsi="Arial"/>
      <w:b/>
      <w:color w:val="FFFFFF" w:themeColor="background1"/>
      <w:lang w:eastAsia="en-US"/>
    </w:rPr>
  </w:style>
  <w:style w:type="paragraph" w:customStyle="1" w:styleId="Tabletext">
    <w:name w:val="Table text"/>
    <w:uiPriority w:val="3"/>
    <w:qFormat/>
    <w:rsid w:val="0000628F"/>
    <w:pPr>
      <w:spacing w:before="90" w:after="90"/>
    </w:pPr>
    <w:rPr>
      <w:rFonts w:ascii="Arial" w:hAnsi="Arial"/>
      <w:color w:val="575757"/>
      <w:lang w:eastAsia="en-US"/>
    </w:rPr>
  </w:style>
  <w:style w:type="paragraph" w:customStyle="1" w:styleId="Tablebullet">
    <w:name w:val="Table bullet"/>
    <w:uiPriority w:val="3"/>
    <w:qFormat/>
    <w:rsid w:val="0000628F"/>
    <w:pPr>
      <w:numPr>
        <w:numId w:val="5"/>
      </w:numPr>
      <w:spacing w:before="90" w:after="90"/>
    </w:pPr>
    <w:rPr>
      <w:rFonts w:ascii="Arial" w:hAnsi="Arial"/>
      <w:color w:val="575757"/>
      <w:lang w:eastAsia="en-US"/>
    </w:rPr>
  </w:style>
  <w:style w:type="paragraph" w:customStyle="1" w:styleId="Tablebullet2">
    <w:name w:val="Table bullet 2"/>
    <w:uiPriority w:val="3"/>
    <w:qFormat/>
    <w:rsid w:val="00C92C51"/>
    <w:pPr>
      <w:numPr>
        <w:numId w:val="6"/>
      </w:numPr>
    </w:pPr>
    <w:rPr>
      <w:rFonts w:ascii="Arial" w:hAnsi="Arial"/>
      <w:color w:val="575757"/>
      <w:lang w:eastAsia="en-US"/>
    </w:rPr>
  </w:style>
  <w:style w:type="paragraph" w:styleId="Caption">
    <w:name w:val="caption"/>
    <w:next w:val="Normal"/>
    <w:uiPriority w:val="3"/>
    <w:unhideWhenUsed/>
    <w:qFormat/>
    <w:rsid w:val="002F4D60"/>
    <w:pPr>
      <w:tabs>
        <w:tab w:val="left" w:pos="992"/>
      </w:tabs>
      <w:spacing w:before="600" w:after="300"/>
      <w:ind w:left="992" w:hanging="992"/>
    </w:pPr>
    <w:rPr>
      <w:rFonts w:ascii="Arial" w:hAnsi="Arial"/>
      <w:b/>
      <w:bCs/>
      <w:color w:val="000000" w:themeColor="text1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34455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4559"/>
    <w:rPr>
      <w:color w:val="575757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455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212C0"/>
    <w:rPr>
      <w:color w:val="800080"/>
      <w:u w:val="single"/>
    </w:rPr>
  </w:style>
  <w:style w:type="table" w:customStyle="1" w:styleId="MOJTable">
    <w:name w:val="MOJ Table"/>
    <w:basedOn w:val="TableNormal"/>
    <w:uiPriority w:val="99"/>
    <w:qFormat/>
    <w:rsid w:val="00D017AC"/>
    <w:tblPr>
      <w:tblStyleRowBandSize w:val="1"/>
      <w:tblBorders>
        <w:bottom w:val="single" w:sz="4" w:space="0" w:color="263E78"/>
        <w:insideH w:val="single" w:sz="4" w:space="0" w:color="263E78"/>
      </w:tblBorders>
    </w:tblPr>
    <w:tcPr>
      <w:tcMar>
        <w:top w:w="113" w:type="dxa"/>
        <w:bottom w:w="57" w:type="dxa"/>
        <w:right w:w="170" w:type="dxa"/>
      </w:tcMar>
    </w:tcPr>
    <w:tblStylePr w:type="firstRow">
      <w:tblPr/>
      <w:tcPr>
        <w:shd w:val="clear" w:color="auto" w:fill="263E78"/>
      </w:tcPr>
    </w:tblStylePr>
    <w:tblStylePr w:type="band1Horz">
      <w:tblPr/>
      <w:tcPr>
        <w:tcBorders>
          <w:insideH w:val="nil"/>
        </w:tcBorders>
      </w:tcPr>
    </w:tblStylePr>
  </w:style>
  <w:style w:type="paragraph" w:customStyle="1" w:styleId="Notes">
    <w:name w:val="Notes"/>
    <w:basedOn w:val="BodyText"/>
    <w:uiPriority w:val="9"/>
    <w:qFormat/>
    <w:rsid w:val="00110969"/>
    <w:pPr>
      <w:spacing w:before="120" w:line="240" w:lineRule="auto"/>
    </w:pPr>
    <w:rPr>
      <w:sz w:val="16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6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63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63A4"/>
    <w:rPr>
      <w:rFonts w:ascii="Arial" w:hAnsi="Arial"/>
      <w:color w:val="57575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3A4"/>
    <w:rPr>
      <w:rFonts w:ascii="Arial" w:hAnsi="Arial"/>
      <w:b/>
      <w:bCs/>
      <w:color w:val="575757"/>
      <w:sz w:val="20"/>
      <w:szCs w:val="20"/>
    </w:rPr>
  </w:style>
  <w:style w:type="paragraph" w:styleId="Title">
    <w:name w:val="Title"/>
    <w:next w:val="Normal"/>
    <w:link w:val="TitleChar"/>
    <w:uiPriority w:val="4"/>
    <w:rsid w:val="00B0593F"/>
    <w:pPr>
      <w:framePr w:wrap="around" w:vAnchor="text" w:hAnchor="text" w:y="1"/>
      <w:spacing w:after="300"/>
      <w:contextualSpacing/>
    </w:pPr>
    <w:rPr>
      <w:rFonts w:ascii="Arial" w:eastAsiaTheme="majorEastAsia" w:hAnsi="Arial" w:cstheme="majorBidi"/>
      <w:b/>
      <w:color w:val="FFFFFF" w:themeColor="background1"/>
      <w:spacing w:val="5"/>
      <w:kern w:val="28"/>
      <w:sz w:val="144"/>
      <w:szCs w:val="144"/>
      <w:lang w:eastAsia="en-US"/>
    </w:rPr>
  </w:style>
  <w:style w:type="character" w:customStyle="1" w:styleId="TitleChar">
    <w:name w:val="Title Char"/>
    <w:basedOn w:val="DefaultParagraphFont"/>
    <w:link w:val="Title"/>
    <w:uiPriority w:val="4"/>
    <w:rsid w:val="00B0593F"/>
    <w:rPr>
      <w:rFonts w:ascii="Arial" w:eastAsiaTheme="majorEastAsia" w:hAnsi="Arial" w:cstheme="majorBidi"/>
      <w:b/>
      <w:color w:val="FFFFFF" w:themeColor="background1"/>
      <w:spacing w:val="5"/>
      <w:kern w:val="28"/>
      <w:sz w:val="144"/>
      <w:szCs w:val="144"/>
      <w:lang w:eastAsia="en-US"/>
    </w:rPr>
  </w:style>
  <w:style w:type="paragraph" w:styleId="Subtitle">
    <w:name w:val="Subtitle"/>
    <w:next w:val="Normal"/>
    <w:link w:val="SubtitleChar"/>
    <w:uiPriority w:val="4"/>
    <w:rsid w:val="00B0593F"/>
    <w:pPr>
      <w:numPr>
        <w:ilvl w:val="1"/>
      </w:numPr>
      <w:spacing w:after="800"/>
    </w:pPr>
    <w:rPr>
      <w:rFonts w:ascii="Arial" w:eastAsiaTheme="majorEastAsia" w:hAnsi="Arial" w:cs="Arial"/>
      <w:iCs/>
      <w:color w:val="FFFFFF" w:themeColor="background1"/>
      <w:spacing w:val="15"/>
      <w:sz w:val="72"/>
      <w:szCs w:val="40"/>
      <w:lang w:eastAsia="en-US"/>
    </w:rPr>
  </w:style>
  <w:style w:type="character" w:customStyle="1" w:styleId="SubtitleChar">
    <w:name w:val="Subtitle Char"/>
    <w:basedOn w:val="DefaultParagraphFont"/>
    <w:link w:val="Subtitle"/>
    <w:uiPriority w:val="4"/>
    <w:rsid w:val="00B0593F"/>
    <w:rPr>
      <w:rFonts w:ascii="Arial" w:eastAsiaTheme="majorEastAsia" w:hAnsi="Arial" w:cs="Arial"/>
      <w:iCs/>
      <w:color w:val="FFFFFF" w:themeColor="background1"/>
      <w:spacing w:val="15"/>
      <w:sz w:val="72"/>
      <w:szCs w:val="40"/>
      <w:lang w:eastAsia="en-US"/>
    </w:rPr>
  </w:style>
  <w:style w:type="paragraph" w:customStyle="1" w:styleId="Introheading">
    <w:name w:val="Intro heading"/>
    <w:next w:val="Introparagraph"/>
    <w:link w:val="IntroheadingChar"/>
    <w:uiPriority w:val="4"/>
    <w:rsid w:val="00770148"/>
    <w:pPr>
      <w:pBdr>
        <w:bottom w:val="single" w:sz="36" w:space="10" w:color="263E78"/>
      </w:pBdr>
      <w:spacing w:after="500" w:line="600" w:lineRule="atLeast"/>
    </w:pPr>
    <w:rPr>
      <w:rFonts w:ascii="Arial" w:hAnsi="Arial"/>
      <w:b/>
      <w:color w:val="000000" w:themeColor="text1"/>
      <w:sz w:val="48"/>
      <w:szCs w:val="48"/>
      <w:lang w:eastAsia="en-US"/>
    </w:rPr>
  </w:style>
  <w:style w:type="character" w:customStyle="1" w:styleId="IntroheadingChar">
    <w:name w:val="Intro heading Char"/>
    <w:basedOn w:val="DefaultParagraphFont"/>
    <w:link w:val="Introheading"/>
    <w:uiPriority w:val="4"/>
    <w:rsid w:val="00770148"/>
    <w:rPr>
      <w:rFonts w:ascii="Arial" w:hAnsi="Arial"/>
      <w:b/>
      <w:color w:val="000000" w:themeColor="text1"/>
      <w:sz w:val="48"/>
      <w:szCs w:val="48"/>
      <w:lang w:eastAsia="en-US"/>
    </w:rPr>
  </w:style>
  <w:style w:type="paragraph" w:customStyle="1" w:styleId="MOJBodyText">
    <w:name w:val="MOJ Body Text"/>
    <w:basedOn w:val="Normal"/>
    <w:link w:val="MOJBodyTextChar"/>
    <w:rsid w:val="00907713"/>
    <w:pPr>
      <w:spacing w:before="0" w:after="360" w:line="259" w:lineRule="auto"/>
    </w:pPr>
    <w:rPr>
      <w:rFonts w:ascii="Gotham Narrow Light" w:eastAsiaTheme="minorHAnsi" w:hAnsi="Gotham Narrow Light" w:cstheme="minorBidi"/>
      <w:color w:val="000000" w:themeColor="text1"/>
      <w:sz w:val="20"/>
    </w:rPr>
  </w:style>
  <w:style w:type="character" w:customStyle="1" w:styleId="MOJBodyTextChar">
    <w:name w:val="MOJ Body Text Char"/>
    <w:basedOn w:val="DefaultParagraphFont"/>
    <w:link w:val="MOJBodyText"/>
    <w:rsid w:val="00907713"/>
    <w:rPr>
      <w:rFonts w:ascii="Gotham Narrow Light" w:eastAsiaTheme="minorHAnsi" w:hAnsi="Gotham Narrow Light" w:cstheme="minorBidi"/>
      <w:color w:val="000000" w:themeColor="text1"/>
      <w:szCs w:val="22"/>
      <w:lang w:eastAsia="en-US"/>
    </w:rPr>
  </w:style>
  <w:style w:type="paragraph" w:customStyle="1" w:styleId="ImportantPoints">
    <w:name w:val="Important Points"/>
    <w:basedOn w:val="MOJBodyText"/>
    <w:link w:val="ImportantPointsChar"/>
    <w:qFormat/>
    <w:rsid w:val="006C025F"/>
    <w:pPr>
      <w:spacing w:before="360" w:line="216" w:lineRule="auto"/>
    </w:pPr>
    <w:rPr>
      <w:rFonts w:ascii="Arial" w:hAnsi="Arial"/>
      <w:b/>
      <w:color w:val="004288"/>
      <w:sz w:val="52"/>
      <w:szCs w:val="72"/>
      <w14:textOutline w14:w="0" w14:cap="flat" w14:cmpd="sng" w14:algn="ctr">
        <w14:noFill/>
        <w14:prstDash w14:val="solid"/>
        <w14:round/>
      </w14:textOutline>
    </w:rPr>
  </w:style>
  <w:style w:type="character" w:customStyle="1" w:styleId="ImportantPointsChar">
    <w:name w:val="Important Points Char"/>
    <w:basedOn w:val="MOJBodyTextChar"/>
    <w:link w:val="ImportantPoints"/>
    <w:rsid w:val="006C025F"/>
    <w:rPr>
      <w:rFonts w:ascii="Arial" w:eastAsiaTheme="minorHAnsi" w:hAnsi="Arial" w:cstheme="minorBidi"/>
      <w:b/>
      <w:color w:val="004288"/>
      <w:sz w:val="52"/>
      <w:szCs w:val="72"/>
      <w:lang w:eastAsia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FactsheetBodyText">
    <w:name w:val="Factsheet Body Text"/>
    <w:basedOn w:val="Normal"/>
    <w:link w:val="FactsheetBodyTextChar"/>
    <w:rsid w:val="00AE3832"/>
    <w:pPr>
      <w:spacing w:before="0" w:after="360" w:line="259" w:lineRule="auto"/>
    </w:pPr>
    <w:rPr>
      <w:rFonts w:eastAsiaTheme="minorHAnsi" w:cstheme="minorBidi"/>
      <w:color w:val="000000" w:themeColor="text1"/>
      <w:sz w:val="20"/>
    </w:rPr>
  </w:style>
  <w:style w:type="character" w:customStyle="1" w:styleId="FactsheetBodyTextChar">
    <w:name w:val="Factsheet Body Text Char"/>
    <w:basedOn w:val="DefaultParagraphFont"/>
    <w:link w:val="FactsheetBodyText"/>
    <w:rsid w:val="00AE3832"/>
    <w:rPr>
      <w:rFonts w:ascii="Arial" w:eastAsiaTheme="minorHAnsi" w:hAnsi="Arial" w:cstheme="minorBidi"/>
      <w:color w:val="000000" w:themeColor="text1"/>
      <w:szCs w:val="22"/>
      <w:lang w:eastAsia="en-US"/>
    </w:rPr>
  </w:style>
  <w:style w:type="character" w:customStyle="1" w:styleId="TableheadingChar">
    <w:name w:val="Table heading Char"/>
    <w:basedOn w:val="DefaultParagraphFont"/>
    <w:link w:val="Tableheading"/>
    <w:uiPriority w:val="99"/>
    <w:rsid w:val="00995309"/>
    <w:rPr>
      <w:rFonts w:ascii="Arial" w:hAnsi="Arial"/>
      <w:b/>
      <w:color w:val="FFFFFF" w:themeColor="background1"/>
      <w:lang w:eastAsia="en-US"/>
    </w:rPr>
  </w:style>
  <w:style w:type="paragraph" w:customStyle="1" w:styleId="Normaltext">
    <w:name w:val="Normal text"/>
    <w:basedOn w:val="BodyText"/>
    <w:link w:val="NormaltextChar"/>
    <w:uiPriority w:val="9"/>
    <w:qFormat/>
    <w:rsid w:val="00701461"/>
    <w:pPr>
      <w:spacing w:before="0"/>
    </w:pPr>
  </w:style>
  <w:style w:type="paragraph" w:customStyle="1" w:styleId="FactsheetContentHeading">
    <w:name w:val="Factsheet Content Heading"/>
    <w:basedOn w:val="Normal"/>
    <w:link w:val="FactsheetContentHeadingChar"/>
    <w:rsid w:val="00505DF8"/>
    <w:pPr>
      <w:spacing w:before="240" w:after="160" w:line="259" w:lineRule="auto"/>
    </w:pPr>
    <w:rPr>
      <w:rFonts w:eastAsiaTheme="minorHAnsi" w:cstheme="minorBidi"/>
      <w:b/>
      <w:color w:val="000000" w:themeColor="text1"/>
      <w:sz w:val="24"/>
    </w:rPr>
  </w:style>
  <w:style w:type="character" w:customStyle="1" w:styleId="NormaltextChar">
    <w:name w:val="Normal text Char"/>
    <w:basedOn w:val="BodyTextChar"/>
    <w:link w:val="Normaltext"/>
    <w:uiPriority w:val="9"/>
    <w:rsid w:val="00701461"/>
    <w:rPr>
      <w:rFonts w:ascii="Arial" w:hAnsi="Arial"/>
      <w:color w:val="575757"/>
      <w:sz w:val="22"/>
      <w:szCs w:val="22"/>
      <w:lang w:eastAsia="en-US"/>
    </w:rPr>
  </w:style>
  <w:style w:type="character" w:customStyle="1" w:styleId="FactsheetContentHeadingChar">
    <w:name w:val="Factsheet Content Heading Char"/>
    <w:basedOn w:val="DefaultParagraphFont"/>
    <w:link w:val="FactsheetContentHeading"/>
    <w:rsid w:val="00505DF8"/>
    <w:rPr>
      <w:rFonts w:ascii="Arial" w:eastAsiaTheme="minorHAnsi" w:hAnsi="Arial" w:cstheme="minorBidi"/>
      <w:b/>
      <w:color w:val="000000" w:themeColor="text1"/>
      <w:sz w:val="24"/>
      <w:szCs w:val="22"/>
      <w:lang w:eastAsia="en-US"/>
    </w:rPr>
  </w:style>
  <w:style w:type="paragraph" w:customStyle="1" w:styleId="Weblinkhighlighttext">
    <w:name w:val="Web link highlight text"/>
    <w:link w:val="WeblinkhighlighttextChar"/>
    <w:uiPriority w:val="9"/>
    <w:rsid w:val="001F6790"/>
    <w:rPr>
      <w:b/>
      <w:color w:val="FFFFFF" w:themeColor="background1"/>
      <w:sz w:val="32"/>
      <w:szCs w:val="24"/>
    </w:rPr>
  </w:style>
  <w:style w:type="character" w:customStyle="1" w:styleId="WeblinkhighlighttextChar">
    <w:name w:val="Web link highlight text Char"/>
    <w:link w:val="Weblinkhighlighttext"/>
    <w:uiPriority w:val="9"/>
    <w:rsid w:val="001F6790"/>
    <w:rPr>
      <w:rFonts w:ascii="Arial" w:hAnsi="Arial"/>
      <w:b/>
      <w:color w:val="FFFFFF" w:themeColor="background1"/>
      <w:sz w:val="32"/>
      <w:szCs w:val="24"/>
      <w:lang w:eastAsia="en-US"/>
    </w:rPr>
  </w:style>
  <w:style w:type="paragraph" w:customStyle="1" w:styleId="3Body">
    <w:name w:val="3. Body"/>
    <w:basedOn w:val="Normal"/>
    <w:uiPriority w:val="99"/>
    <w:rsid w:val="00256A8B"/>
    <w:pPr>
      <w:suppressAutoHyphens/>
      <w:autoSpaceDE w:val="0"/>
      <w:autoSpaceDN w:val="0"/>
      <w:adjustRightInd w:val="0"/>
      <w:spacing w:before="0" w:line="260" w:lineRule="atLeast"/>
      <w:textAlignment w:val="center"/>
    </w:pPr>
    <w:rPr>
      <w:rFonts w:ascii="Gotham Narrow Book" w:hAnsi="Gotham Narrow Book" w:cs="Gotham Narrow Book"/>
      <w:color w:val="000000"/>
      <w:sz w:val="20"/>
      <w:szCs w:val="20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5A6F"/>
    <w:rPr>
      <w:color w:val="808080"/>
      <w:shd w:val="clear" w:color="auto" w:fill="E6E6E6"/>
    </w:rPr>
  </w:style>
  <w:style w:type="paragraph" w:customStyle="1" w:styleId="42Bullets">
    <w:name w:val="4.2. Bullets"/>
    <w:basedOn w:val="3Body"/>
    <w:uiPriority w:val="99"/>
    <w:rsid w:val="0062256A"/>
    <w:pPr>
      <w:keepNext/>
      <w:tabs>
        <w:tab w:val="left" w:pos="0"/>
      </w:tabs>
      <w:spacing w:after="57" w:line="250" w:lineRule="atLeast"/>
      <w:ind w:left="227" w:hanging="227"/>
    </w:pPr>
    <w:rPr>
      <w:sz w:val="18"/>
      <w:szCs w:val="18"/>
    </w:rPr>
  </w:style>
  <w:style w:type="paragraph" w:customStyle="1" w:styleId="ListBullet41">
    <w:name w:val="List Bullet 41"/>
    <w:basedOn w:val="ListNumber"/>
    <w:link w:val="Listbullet4Char"/>
    <w:qFormat/>
    <w:rsid w:val="0062256A"/>
    <w:pPr>
      <w:numPr>
        <w:numId w:val="7"/>
      </w:numPr>
      <w:spacing w:before="0" w:after="120" w:line="22" w:lineRule="atLeast"/>
      <w:ind w:left="357" w:hanging="357"/>
    </w:pPr>
    <w:rPr>
      <w:color w:val="auto"/>
      <w:sz w:val="20"/>
    </w:rPr>
  </w:style>
  <w:style w:type="character" w:customStyle="1" w:styleId="Listbullet4Char">
    <w:name w:val="List bullet 4 Char"/>
    <w:basedOn w:val="DefaultParagraphFont"/>
    <w:link w:val="ListBullet41"/>
    <w:rsid w:val="0062256A"/>
    <w:rPr>
      <w:rFonts w:ascii="Arial" w:hAnsi="Arial"/>
      <w:szCs w:val="22"/>
      <w:lang w:eastAsia="en-US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B2286A"/>
    <w:rPr>
      <w:u w:val="dotted"/>
    </w:rPr>
  </w:style>
  <w:style w:type="paragraph" w:customStyle="1" w:styleId="MOJNumPara">
    <w:name w:val="MOJ Num Para"/>
    <w:basedOn w:val="Normal"/>
    <w:rsid w:val="00E11634"/>
    <w:pPr>
      <w:spacing w:before="230" w:after="160" w:line="256" w:lineRule="auto"/>
    </w:pPr>
    <w:rPr>
      <w:rFonts w:eastAsiaTheme="minorHAnsi" w:cs="Arial"/>
      <w:color w:val="auto"/>
    </w:rPr>
  </w:style>
  <w:style w:type="character" w:customStyle="1" w:styleId="ListParagraphChar">
    <w:name w:val="List Paragraph Char"/>
    <w:aliases w:val="List Paragraph1 Char,Recommendation Char,List Paragraph11 Char,TOC style Char,lp1 Char,Bullet OSM Char,Proposal Bullet List Char,Bullets Char,Rec para Char,Dot pt Char,F5 List Paragraph Char,No Spacing1 Char,Indicator Text Char"/>
    <w:basedOn w:val="DefaultParagraphFont"/>
    <w:link w:val="ListParagraph"/>
    <w:uiPriority w:val="34"/>
    <w:qFormat/>
    <w:locked/>
    <w:rsid w:val="00E11634"/>
    <w:rPr>
      <w:rFonts w:ascii="Arial" w:hAnsi="Arial"/>
      <w:color w:val="575757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B7474E"/>
    <w:rPr>
      <w:i/>
      <w:iCs/>
    </w:rPr>
  </w:style>
  <w:style w:type="paragraph" w:customStyle="1" w:styleId="Default">
    <w:name w:val="Default"/>
    <w:rsid w:val="00FD44FC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customStyle="1" w:styleId="Heading3inbox">
    <w:name w:val="Heading 3 in box"/>
    <w:basedOn w:val="Heading2"/>
    <w:link w:val="Heading3inboxChar"/>
    <w:uiPriority w:val="9"/>
    <w:qFormat/>
    <w:rsid w:val="00A10D2E"/>
    <w:pPr>
      <w:spacing w:before="120"/>
    </w:pPr>
    <w:rPr>
      <w:b w:val="0"/>
      <w:color w:val="0087C0"/>
    </w:rPr>
  </w:style>
  <w:style w:type="character" w:customStyle="1" w:styleId="Heading3inboxChar">
    <w:name w:val="Heading 3 in box Char"/>
    <w:basedOn w:val="Heading2Char"/>
    <w:link w:val="Heading3inbox"/>
    <w:uiPriority w:val="9"/>
    <w:rsid w:val="00A10D2E"/>
    <w:rPr>
      <w:rFonts w:ascii="Arial" w:eastAsia="Times New Roman" w:hAnsi="Arial"/>
      <w:b w:val="0"/>
      <w:bCs/>
      <w:color w:val="0087C0"/>
      <w:sz w:val="40"/>
      <w:szCs w:val="40"/>
      <w:lang w:eastAsia="en-US"/>
    </w:rPr>
  </w:style>
  <w:style w:type="character" w:customStyle="1" w:styleId="label">
    <w:name w:val="label"/>
    <w:basedOn w:val="DefaultParagraphFont"/>
    <w:rsid w:val="00424268"/>
  </w:style>
  <w:style w:type="character" w:customStyle="1" w:styleId="insertwords">
    <w:name w:val="insertwords"/>
    <w:basedOn w:val="DefaultParagraphFont"/>
    <w:rsid w:val="00424268"/>
  </w:style>
  <w:style w:type="character" w:styleId="HTMLDefinition">
    <w:name w:val="HTML Definition"/>
    <w:basedOn w:val="DefaultParagraphFont"/>
    <w:uiPriority w:val="99"/>
    <w:semiHidden/>
    <w:unhideWhenUsed/>
    <w:rsid w:val="00424268"/>
    <w:rPr>
      <w:i/>
      <w:iCs/>
    </w:rPr>
  </w:style>
  <w:style w:type="character" w:customStyle="1" w:styleId="hit">
    <w:name w:val="hit"/>
    <w:basedOn w:val="DefaultParagraphFont"/>
    <w:rsid w:val="00424268"/>
  </w:style>
  <w:style w:type="paragraph" w:customStyle="1" w:styleId="text">
    <w:name w:val="text"/>
    <w:basedOn w:val="Normal"/>
    <w:rsid w:val="002B49E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431557"/>
    <w:rPr>
      <w:rFonts w:ascii="Arial" w:hAnsi="Arial"/>
      <w:color w:val="575757"/>
      <w:sz w:val="22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62CCB"/>
    <w:rPr>
      <w:color w:val="605E5C"/>
      <w:shd w:val="clear" w:color="auto" w:fill="E1DFDD"/>
    </w:rPr>
  </w:style>
  <w:style w:type="paragraph" w:customStyle="1" w:styleId="Bulletlistlevel2">
    <w:name w:val="Bullet list level 2"/>
    <w:basedOn w:val="Normal"/>
    <w:rsid w:val="00217F10"/>
    <w:pPr>
      <w:numPr>
        <w:ilvl w:val="1"/>
        <w:numId w:val="8"/>
      </w:numPr>
      <w:spacing w:before="0" w:line="240" w:lineRule="auto"/>
    </w:pPr>
    <w:rPr>
      <w:rFonts w:ascii="Calibri" w:eastAsiaTheme="minorHAnsi" w:hAnsi="Calibri" w:cs="Calibri"/>
      <w:color w:val="auto"/>
    </w:rPr>
  </w:style>
  <w:style w:type="paragraph" w:styleId="NormalWeb">
    <w:name w:val="Normal (Web)"/>
    <w:basedOn w:val="Normal"/>
    <w:uiPriority w:val="99"/>
    <w:semiHidden/>
    <w:unhideWhenUsed/>
    <w:rsid w:val="007358F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NZ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72A0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C3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2.png"/><Relationship Id="rId159" Type="http://schemas.openxmlformats.org/officeDocument/2006/relationships/image" Target="media/image145.jpe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3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60" Type="http://schemas.openxmlformats.org/officeDocument/2006/relationships/image" Target="media/image146.jpeg"/><Relationship Id="rId16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jpeg"/><Relationship Id="rId48" Type="http://schemas.openxmlformats.org/officeDocument/2006/relationships/image" Target="media/image40.svg"/><Relationship Id="rId64" Type="http://schemas.openxmlformats.org/officeDocument/2006/relationships/image" Target="media/image56.jpeg"/><Relationship Id="rId69" Type="http://schemas.openxmlformats.org/officeDocument/2006/relationships/image" Target="media/image60.pn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png"/><Relationship Id="rId139" Type="http://schemas.openxmlformats.org/officeDocument/2006/relationships/image" Target="media/image129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38.png"/><Relationship Id="rId155" Type="http://schemas.openxmlformats.org/officeDocument/2006/relationships/image" Target="media/image14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jpeg"/><Relationship Id="rId54" Type="http://schemas.openxmlformats.org/officeDocument/2006/relationships/image" Target="media/image46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47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pn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127" Type="http://schemas.openxmlformats.org/officeDocument/2006/relationships/image" Target="media/image117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s://www.hrc.co.nz/enquiries-and-complaints/how-make-complaint/" TargetMode="External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6.png"/><Relationship Id="rId143" Type="http://schemas.openxmlformats.org/officeDocument/2006/relationships/image" Target="media/image132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hyperlink" Target="https://www.justice.govt.nz/proposals-against-incitement-of-hatred-and-discrimination" TargetMode="External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png"/><Relationship Id="rId146" Type="http://schemas.openxmlformats.org/officeDocument/2006/relationships/image" Target="media/image134.jpeg"/><Relationship Id="rId167" Type="http://schemas.microsoft.com/office/2018/08/relationships/commentsExtensible" Target="commentsExtensi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hyperlink" Target="https://www.justice.govt.nz/assets/Documents/Publications/Incitement-Discussion-Document.pdf" TargetMode="External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7.png"/><Relationship Id="rId157" Type="http://schemas.openxmlformats.org/officeDocument/2006/relationships/image" Target="media/image144.png"/><Relationship Id="rId61" Type="http://schemas.openxmlformats.org/officeDocument/2006/relationships/image" Target="media/image53.png"/><Relationship Id="rId82" Type="http://schemas.openxmlformats.org/officeDocument/2006/relationships/image" Target="media/image73.jpeg"/><Relationship Id="rId152" Type="http://schemas.openxmlformats.org/officeDocument/2006/relationships/image" Target="media/image140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hyperlink" Target="mailto:humanrights@justice.govt.nz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jpeg"/><Relationship Id="rId142" Type="http://schemas.openxmlformats.org/officeDocument/2006/relationships/hyperlink" Target="https://consultations.justice.govt.nz/policy/incitement-of-hatred/" TargetMode="External"/><Relationship Id="rId163" Type="http://schemas.openxmlformats.org/officeDocument/2006/relationships/image" Target="media/image149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jpeg"/><Relationship Id="rId67" Type="http://schemas.openxmlformats.org/officeDocument/2006/relationships/image" Target="media/image58.png"/><Relationship Id="rId116" Type="http://schemas.openxmlformats.org/officeDocument/2006/relationships/image" Target="media/image106.jpeg"/><Relationship Id="rId137" Type="http://schemas.openxmlformats.org/officeDocument/2006/relationships/image" Target="media/image125.jpeg"/><Relationship Id="rId158" Type="http://schemas.openxmlformats.org/officeDocument/2006/relationships/hyperlink" Target="mailto:humanrights@justice.govt.nz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MOJ Blue and Grey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4305F"/>
      </a:accent1>
      <a:accent2>
        <a:srgbClr val="0088C1"/>
      </a:accent2>
      <a:accent3>
        <a:srgbClr val="F2F2F2"/>
      </a:accent3>
      <a:accent4>
        <a:srgbClr val="D8D8D8"/>
      </a:accent4>
      <a:accent5>
        <a:srgbClr val="A5A5A5"/>
      </a:accent5>
      <a:accent6>
        <a:srgbClr val="7F7F7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301C2-4EF6-4B52-98B1-548B28777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56F96CF1</Template>
  <TotalTime>325</TotalTime>
  <Pages>41</Pages>
  <Words>1947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13021</CharactersWithSpaces>
  <SharedDoc>false</SharedDoc>
  <HLinks>
    <vt:vector size="78" baseType="variant">
      <vt:variant>
        <vt:i4>1507391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_Toc408049798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_Toc408049797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_Toc408049796</vt:lpwstr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_Toc408049795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_Toc408049794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_Toc408049793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_Toc408049792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_Toc408049791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_Toc408049790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_Toc408049789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_Toc408049788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_Toc408049787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_Toc408049786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Javier, Michael</dc:creator>
  <cp:lastModifiedBy>Jaggard, Angela</cp:lastModifiedBy>
  <cp:revision>30</cp:revision>
  <cp:lastPrinted>2021-07-15T04:05:00Z</cp:lastPrinted>
  <dcterms:created xsi:type="dcterms:W3CDTF">2021-07-12T23:57:00Z</dcterms:created>
  <dcterms:modified xsi:type="dcterms:W3CDTF">2021-07-15T04:07:00Z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1165255527</vt:i4>
  </property>
  <property fmtid="{D5CDD505-2E9C-101B-9397-08002B2CF9AE}" pid="4" name="_EmailSubject">
    <vt:lpwstr>Incitement discussion document Easy Read</vt:lpwstr>
  </property>
  <property fmtid="{D5CDD505-2E9C-101B-9397-08002B2CF9AE}" pid="5" name="_AuthorEmail">
    <vt:lpwstr>Angela.Jaggard@justice.govt.nz</vt:lpwstr>
  </property>
  <property fmtid="{D5CDD505-2E9C-101B-9397-08002B2CF9AE}" pid="6" name="_AuthorEmailDisplayName">
    <vt:lpwstr>Jaggard, Angela</vt:lpwstr>
  </property>
  <property fmtid="{D5CDD505-2E9C-101B-9397-08002B2CF9AE}" pid="7" name="_PreviousAdHocReviewCycleID">
    <vt:i4>-644659492</vt:i4>
  </property>
</Properties>
</file>